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скоригованих тарифів     на послуги водопостачання та водовідведення  у м. Винники, що надає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106692" w14:textId="77777777" w:rsidR="002C0755" w:rsidRPr="002C0755" w:rsidRDefault="002C0755" w:rsidP="002C0755">
      <w:pPr>
        <w:ind w:firstLine="720"/>
        <w:jc w:val="both"/>
        <w:rPr>
          <w:sz w:val="28"/>
          <w:szCs w:val="28"/>
        </w:rPr>
      </w:pPr>
      <w:r w:rsidRPr="002C0755">
        <w:rPr>
          <w:sz w:val="28"/>
          <w:szCs w:val="28"/>
        </w:rPr>
        <w:t xml:space="preserve">Керуючись ст. 28 Закону України “Про місцеве самоврядування в Україні”, Водним кодексом України, постановами Кабінету Міністрів України від 01.06.2011 року №869 “Про забезпечення єдиного підходу до формування тарифів на житлово-комунальні послуги”, від 21.07.2005 №630 “Про затвердження правил надання послуг з централізованого опалення, постачання холодної та гарячої води і водовідведення та типового договору про надання послуг з централізованого  опалення, постачання холодної та гарячої води і водовідведення”, Постановою Кабінету Міністрів України № 869 від 01.06.2011 року «Про забезпечення єдиного підходу до формування тарифів на житлово-комунальні послуги», Наказом Міністерства ЖКГ від 30.07.2012 року № 390 «Про затвердження порядку доведення до споживачів інформації про перелік житлово – комунальних послуг, структуру цін/тарифів, зміну цін/тарифів з обґрунтуванням її необхідності та про врахування відповідної позиції територіальних громад»,  відповідно до Законів  України  “Про житлово-комунальні послуги”, “Про засади державної регуляторної політики у сфері господарської діяльності”, “Про питну воду та питне водопостачання”, розглянувши звернення керівника МКП “Винниківське,” Виконавчий комітет Виниківської міської ради </w:t>
      </w:r>
    </w:p>
    <w:p w14:paraId="743BBA44" w14:textId="4D9D95F7" w:rsidR="002C0755" w:rsidRDefault="002C0755" w:rsidP="002C0755">
      <w:pPr>
        <w:jc w:val="center"/>
        <w:rPr>
          <w:sz w:val="28"/>
          <w:szCs w:val="28"/>
        </w:rPr>
      </w:pPr>
      <w:r w:rsidRPr="002C0755">
        <w:rPr>
          <w:sz w:val="28"/>
          <w:szCs w:val="28"/>
        </w:rPr>
        <w:t>В И Р  І Ш И В :</w:t>
      </w:r>
    </w:p>
    <w:p w14:paraId="318EF342" w14:textId="77777777" w:rsidR="002C0755" w:rsidRPr="002C0755" w:rsidRDefault="002C0755" w:rsidP="002C0755">
      <w:pPr>
        <w:jc w:val="center"/>
        <w:rPr>
          <w:sz w:val="28"/>
          <w:szCs w:val="28"/>
        </w:rPr>
      </w:pPr>
    </w:p>
    <w:p w14:paraId="3265C1A2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>1.</w:t>
      </w:r>
      <w:r w:rsidRPr="002C0755">
        <w:rPr>
          <w:sz w:val="28"/>
          <w:szCs w:val="28"/>
        </w:rPr>
        <w:tab/>
        <w:t xml:space="preserve">Затвердити скориговані тарифи на послуги водопостачання та водовідведення, що надає Мале комунальне підприємство “Винниківське” : </w:t>
      </w:r>
    </w:p>
    <w:p w14:paraId="04C2324E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>1.1.</w:t>
      </w:r>
      <w:r w:rsidRPr="002C0755">
        <w:rPr>
          <w:sz w:val="28"/>
          <w:szCs w:val="28"/>
        </w:rPr>
        <w:tab/>
        <w:t>Базовий тариф:</w:t>
      </w:r>
    </w:p>
    <w:p w14:paraId="291094A2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>водопостачання — 11,28 грн. за 1куб.м в т.ч. ПДВ</w:t>
      </w:r>
    </w:p>
    <w:p w14:paraId="7C22CA76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>водовідведення — 9,66 грн. за 1куб.м в т.ч. ПДВ</w:t>
      </w:r>
    </w:p>
    <w:p w14:paraId="5DBE193C" w14:textId="77777777" w:rsidR="002C0755" w:rsidRPr="002C0755" w:rsidRDefault="002C0755" w:rsidP="002C0755">
      <w:pPr>
        <w:jc w:val="both"/>
        <w:rPr>
          <w:sz w:val="28"/>
          <w:szCs w:val="28"/>
        </w:rPr>
      </w:pPr>
    </w:p>
    <w:p w14:paraId="60DB031D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>1.2. Тарифи на  послуги водопостачання та водовідведення для населення :</w:t>
      </w:r>
    </w:p>
    <w:p w14:paraId="4D135417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>водопостачання — 11,28 грн. за 1куб.м в т.ч. ПДВ</w:t>
      </w:r>
    </w:p>
    <w:p w14:paraId="798DC70D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 xml:space="preserve">водовідведення — 9,66 грн. за 1куб.м в т.ч. ПДВ </w:t>
      </w:r>
    </w:p>
    <w:p w14:paraId="4F1A2F9D" w14:textId="77777777" w:rsidR="002C0755" w:rsidRPr="002C0755" w:rsidRDefault="002C0755" w:rsidP="002C0755">
      <w:pPr>
        <w:jc w:val="both"/>
        <w:rPr>
          <w:sz w:val="28"/>
          <w:szCs w:val="28"/>
        </w:rPr>
      </w:pPr>
    </w:p>
    <w:p w14:paraId="3AA17779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 xml:space="preserve">             1.3. Тарифи на послуги водопостачання та водовідведення для бюджетних організацій: </w:t>
      </w:r>
    </w:p>
    <w:p w14:paraId="5F7123D6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>водопостачання — 11,28 грн. за 1куб.м в т.ч. ПДВ</w:t>
      </w:r>
    </w:p>
    <w:p w14:paraId="1278C281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 xml:space="preserve">водовідведення — 9,66 грн. за 1куб.м в т.ч. ПДВ </w:t>
      </w:r>
    </w:p>
    <w:p w14:paraId="3DCA88B5" w14:textId="77777777" w:rsidR="002C0755" w:rsidRPr="002C0755" w:rsidRDefault="002C0755" w:rsidP="002C0755">
      <w:pPr>
        <w:jc w:val="both"/>
        <w:rPr>
          <w:sz w:val="28"/>
          <w:szCs w:val="28"/>
        </w:rPr>
      </w:pPr>
    </w:p>
    <w:p w14:paraId="1DEB6A49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 xml:space="preserve">             1.4. Тарифи на послуги водопостачання та водовідведення для інших споживачів:</w:t>
      </w:r>
    </w:p>
    <w:p w14:paraId="6B5946E3" w14:textId="77777777" w:rsidR="002C0755" w:rsidRPr="002C0755" w:rsidRDefault="002C0755" w:rsidP="002C0755">
      <w:pPr>
        <w:jc w:val="both"/>
        <w:rPr>
          <w:sz w:val="28"/>
          <w:szCs w:val="28"/>
        </w:rPr>
      </w:pPr>
    </w:p>
    <w:p w14:paraId="5B016088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>водопостачання — 11,28 грн. за 1куб.м в т.ч. ПДВ</w:t>
      </w:r>
    </w:p>
    <w:p w14:paraId="5EE13B2A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 xml:space="preserve">водовідведення — 9,66 грн. за 1куб.м в т.ч. ПДВ </w:t>
      </w:r>
    </w:p>
    <w:p w14:paraId="01A79A78" w14:textId="77777777" w:rsidR="002C0755" w:rsidRPr="002C0755" w:rsidRDefault="002C0755" w:rsidP="002C0755">
      <w:pPr>
        <w:jc w:val="both"/>
        <w:rPr>
          <w:sz w:val="28"/>
          <w:szCs w:val="28"/>
        </w:rPr>
      </w:pPr>
    </w:p>
    <w:p w14:paraId="15DDA9C4" w14:textId="77777777" w:rsidR="002C0755" w:rsidRPr="002C0755" w:rsidRDefault="002C0755" w:rsidP="002C0755">
      <w:pPr>
        <w:jc w:val="both"/>
        <w:rPr>
          <w:sz w:val="28"/>
          <w:szCs w:val="28"/>
        </w:rPr>
      </w:pPr>
    </w:p>
    <w:p w14:paraId="73C67235" w14:textId="77777777" w:rsidR="002C0755" w:rsidRPr="002C0755" w:rsidRDefault="002C0755" w:rsidP="002C0755">
      <w:pPr>
        <w:jc w:val="both"/>
        <w:rPr>
          <w:sz w:val="28"/>
          <w:szCs w:val="28"/>
        </w:rPr>
      </w:pPr>
    </w:p>
    <w:p w14:paraId="1F1854D4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>2.</w:t>
      </w:r>
      <w:r w:rsidRPr="002C0755">
        <w:rPr>
          <w:sz w:val="28"/>
          <w:szCs w:val="28"/>
        </w:rPr>
        <w:tab/>
        <w:t>Затвердити МКП “Винниківське” розрахунок базових тарифів на водопостачання та водовідведення, згідно з Додатком 1.</w:t>
      </w:r>
    </w:p>
    <w:p w14:paraId="037B04BD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>3.</w:t>
      </w:r>
      <w:r w:rsidRPr="002C0755">
        <w:rPr>
          <w:sz w:val="28"/>
          <w:szCs w:val="28"/>
        </w:rPr>
        <w:tab/>
        <w:t>Рішення виконавчого комітету Винниківської міської ради № 201 від 30.06.2017 року “Про затвердження скоригованих тарифів на послуги водопостачання та водовідведення у м. Винники, що надає МКП “Винниківське”, визнати таким що втратило чинність з 31.08.2018 року.</w:t>
      </w:r>
    </w:p>
    <w:p w14:paraId="21717139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>4.</w:t>
      </w:r>
      <w:r w:rsidRPr="002C0755">
        <w:rPr>
          <w:sz w:val="28"/>
          <w:szCs w:val="28"/>
        </w:rPr>
        <w:tab/>
        <w:t>МКП “Винниківське”  довести до відома споживачів про зміни тарифів на послуги водопостачання та водовідведення у м. Винники, що надає МКП “Винниківське” згідно чинного законодавства ( розмістити на офіційному веб-сайті Винниківської міської ради в мережі Інтернет та в громадських місцях).</w:t>
      </w:r>
    </w:p>
    <w:p w14:paraId="181151C7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>5.</w:t>
      </w:r>
      <w:r w:rsidRPr="002C0755">
        <w:rPr>
          <w:sz w:val="28"/>
          <w:szCs w:val="28"/>
        </w:rPr>
        <w:tab/>
        <w:t>Тарифи вводяться в дію з 01.09.2018 року.</w:t>
      </w:r>
    </w:p>
    <w:p w14:paraId="6B7B105D" w14:textId="77777777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>6.</w:t>
      </w:r>
      <w:r w:rsidRPr="002C0755">
        <w:rPr>
          <w:sz w:val="28"/>
          <w:szCs w:val="28"/>
        </w:rPr>
        <w:tab/>
        <w:t>Контроль за виконанням даного рішення покласти на директора МКП «Винниківське».</w:t>
      </w:r>
    </w:p>
    <w:p w14:paraId="6B2FAE27" w14:textId="77777777" w:rsidR="002C0755" w:rsidRPr="002C0755" w:rsidRDefault="002C0755" w:rsidP="002C0755">
      <w:pPr>
        <w:jc w:val="both"/>
        <w:rPr>
          <w:sz w:val="28"/>
          <w:szCs w:val="28"/>
        </w:rPr>
      </w:pPr>
    </w:p>
    <w:p w14:paraId="1F38FD70" w14:textId="77777777" w:rsidR="002C0755" w:rsidRPr="002C0755" w:rsidRDefault="002C0755" w:rsidP="002C0755">
      <w:pPr>
        <w:jc w:val="both"/>
        <w:rPr>
          <w:sz w:val="28"/>
          <w:szCs w:val="28"/>
        </w:rPr>
      </w:pPr>
    </w:p>
    <w:p w14:paraId="685F817C" w14:textId="77777777" w:rsidR="002C0755" w:rsidRPr="002C0755" w:rsidRDefault="002C0755" w:rsidP="002C0755">
      <w:pPr>
        <w:jc w:val="both"/>
        <w:rPr>
          <w:sz w:val="28"/>
          <w:szCs w:val="28"/>
        </w:rPr>
      </w:pPr>
    </w:p>
    <w:p w14:paraId="32F75D0C" w14:textId="3A6A2246" w:rsidR="002C0755" w:rsidRPr="002C0755" w:rsidRDefault="002C0755" w:rsidP="002C0755">
      <w:pPr>
        <w:jc w:val="both"/>
        <w:rPr>
          <w:sz w:val="28"/>
          <w:szCs w:val="28"/>
        </w:rPr>
      </w:pPr>
      <w:r w:rsidRPr="002C0755">
        <w:rPr>
          <w:sz w:val="28"/>
          <w:szCs w:val="28"/>
        </w:rPr>
        <w:t xml:space="preserve">    В.о. міського голови     </w:t>
      </w:r>
      <w:bookmarkStart w:id="1" w:name="_GoBack"/>
      <w:bookmarkEnd w:id="1"/>
      <w:r w:rsidRPr="002C0755">
        <w:rPr>
          <w:sz w:val="28"/>
          <w:szCs w:val="28"/>
        </w:rPr>
        <w:t xml:space="preserve">                                                               М.Я. 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31533" w14:textId="77777777" w:rsidR="008F2DA6" w:rsidRDefault="008F2DA6">
      <w:r>
        <w:separator/>
      </w:r>
    </w:p>
  </w:endnote>
  <w:endnote w:type="continuationSeparator" w:id="0">
    <w:p w14:paraId="74E4C11E" w14:textId="77777777" w:rsidR="008F2DA6" w:rsidRDefault="008F2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C388F1" w14:textId="77777777" w:rsidR="008F2DA6" w:rsidRDefault="008F2DA6">
      <w:r>
        <w:separator/>
      </w:r>
    </w:p>
  </w:footnote>
  <w:footnote w:type="continuationSeparator" w:id="0">
    <w:p w14:paraId="3A6A0B75" w14:textId="77777777" w:rsidR="008F2DA6" w:rsidRDefault="008F2D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075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2DA6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172B7-3E1E-44C0-9220-29C3F9E21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2157</Words>
  <Characters>1230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2024-04-23T13:06:00Z</dcterms:modified>
</cp:coreProperties>
</file>