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бортового каменю ( заміна)   по вул.Шевченка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7D74D1" w14:textId="77777777" w:rsidR="002D0CE6" w:rsidRPr="002D0CE6" w:rsidRDefault="002D0CE6" w:rsidP="002D0CE6">
      <w:pPr>
        <w:rPr>
          <w:sz w:val="28"/>
          <w:szCs w:val="28"/>
        </w:rPr>
      </w:pPr>
      <w:r w:rsidRPr="002D0CE6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18F7577C" w14:textId="77777777" w:rsidR="002D0CE6" w:rsidRPr="002D0CE6" w:rsidRDefault="002D0CE6" w:rsidP="002D0CE6">
      <w:pPr>
        <w:rPr>
          <w:sz w:val="28"/>
          <w:szCs w:val="28"/>
        </w:rPr>
      </w:pPr>
    </w:p>
    <w:p w14:paraId="63E3F68D" w14:textId="38D14B5E" w:rsidR="002D0CE6" w:rsidRDefault="002D0CE6" w:rsidP="002D0CE6">
      <w:pPr>
        <w:jc w:val="center"/>
        <w:rPr>
          <w:sz w:val="28"/>
          <w:szCs w:val="28"/>
        </w:rPr>
      </w:pPr>
      <w:r w:rsidRPr="002D0CE6">
        <w:rPr>
          <w:sz w:val="28"/>
          <w:szCs w:val="28"/>
        </w:rPr>
        <w:t>ВИРІШИВ:</w:t>
      </w:r>
    </w:p>
    <w:p w14:paraId="504531AF" w14:textId="77777777" w:rsidR="002D0CE6" w:rsidRPr="002D0CE6" w:rsidRDefault="002D0CE6" w:rsidP="002D0CE6">
      <w:pPr>
        <w:jc w:val="center"/>
        <w:rPr>
          <w:sz w:val="28"/>
          <w:szCs w:val="28"/>
        </w:rPr>
      </w:pPr>
      <w:bookmarkStart w:id="1" w:name="_GoBack"/>
      <w:bookmarkEnd w:id="1"/>
    </w:p>
    <w:p w14:paraId="3B767C81" w14:textId="77777777" w:rsidR="002D0CE6" w:rsidRPr="002D0CE6" w:rsidRDefault="002D0CE6" w:rsidP="002D0CE6">
      <w:pPr>
        <w:rPr>
          <w:sz w:val="28"/>
          <w:szCs w:val="28"/>
        </w:rPr>
      </w:pPr>
      <w:r w:rsidRPr="002D0CE6">
        <w:rPr>
          <w:sz w:val="28"/>
          <w:szCs w:val="28"/>
        </w:rPr>
        <w:t>1.Затвердити кошторисну документацію на «Капітальний ремонт бортового каменю ( заміна) по вул.Шевченка  у м.Винники»</w:t>
      </w:r>
    </w:p>
    <w:p w14:paraId="4B932F50" w14:textId="77777777" w:rsidR="002D0CE6" w:rsidRPr="002D0CE6" w:rsidRDefault="002D0CE6" w:rsidP="002D0CE6">
      <w:pPr>
        <w:rPr>
          <w:sz w:val="28"/>
          <w:szCs w:val="28"/>
        </w:rPr>
      </w:pPr>
    </w:p>
    <w:p w14:paraId="688AF0B8" w14:textId="77777777" w:rsidR="002D0CE6" w:rsidRPr="002D0CE6" w:rsidRDefault="002D0CE6" w:rsidP="002D0CE6">
      <w:pPr>
        <w:rPr>
          <w:sz w:val="28"/>
          <w:szCs w:val="28"/>
        </w:rPr>
      </w:pPr>
      <w:r w:rsidRPr="002D0CE6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541A8D2" w14:textId="77777777" w:rsidR="002D0CE6" w:rsidRPr="002D0CE6" w:rsidRDefault="002D0CE6" w:rsidP="002D0CE6">
      <w:pPr>
        <w:rPr>
          <w:sz w:val="28"/>
          <w:szCs w:val="28"/>
        </w:rPr>
      </w:pPr>
    </w:p>
    <w:p w14:paraId="32F6624C" w14:textId="77777777" w:rsidR="002D0CE6" w:rsidRPr="002D0CE6" w:rsidRDefault="002D0CE6" w:rsidP="002D0CE6">
      <w:pPr>
        <w:rPr>
          <w:sz w:val="28"/>
          <w:szCs w:val="28"/>
        </w:rPr>
      </w:pPr>
    </w:p>
    <w:p w14:paraId="01C471E0" w14:textId="4624BCC5" w:rsidR="00213958" w:rsidRPr="006F2805" w:rsidRDefault="002D0CE6" w:rsidP="002D0CE6">
      <w:pPr>
        <w:rPr>
          <w:sz w:val="28"/>
          <w:szCs w:val="28"/>
        </w:rPr>
      </w:pPr>
      <w:r w:rsidRPr="002D0CE6">
        <w:rPr>
          <w:sz w:val="28"/>
          <w:szCs w:val="28"/>
        </w:rPr>
        <w:t xml:space="preserve"> В.о. міського голови     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70198" w14:textId="77777777" w:rsidR="00400D1E" w:rsidRDefault="00400D1E">
      <w:r>
        <w:separator/>
      </w:r>
    </w:p>
  </w:endnote>
  <w:endnote w:type="continuationSeparator" w:id="0">
    <w:p w14:paraId="5CA645B8" w14:textId="77777777" w:rsidR="00400D1E" w:rsidRDefault="0040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A7A92" w14:textId="77777777" w:rsidR="00400D1E" w:rsidRDefault="00400D1E">
      <w:r>
        <w:separator/>
      </w:r>
    </w:p>
  </w:footnote>
  <w:footnote w:type="continuationSeparator" w:id="0">
    <w:p w14:paraId="0AD79288" w14:textId="77777777" w:rsidR="00400D1E" w:rsidRDefault="00400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0CE6"/>
    <w:rsid w:val="002E7407"/>
    <w:rsid w:val="0030555B"/>
    <w:rsid w:val="003571CE"/>
    <w:rsid w:val="00397D8A"/>
    <w:rsid w:val="003C6815"/>
    <w:rsid w:val="003C695C"/>
    <w:rsid w:val="003D3DAC"/>
    <w:rsid w:val="00400D1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EC505-86A4-4F3E-9421-74EC3D25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2024-04-24T08:28:00Z</dcterms:modified>
</cp:coreProperties>
</file>