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житлового будинку №6   по вул.Кільцевій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8EC12A" w14:textId="77777777" w:rsidR="00712F8F" w:rsidRPr="00712F8F" w:rsidRDefault="00712F8F" w:rsidP="00712F8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712F8F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5A952DB7" w14:textId="77777777" w:rsidR="00712F8F" w:rsidRPr="00712F8F" w:rsidRDefault="00712F8F" w:rsidP="00712F8F">
      <w:pPr>
        <w:jc w:val="both"/>
        <w:rPr>
          <w:sz w:val="28"/>
          <w:szCs w:val="28"/>
        </w:rPr>
      </w:pPr>
    </w:p>
    <w:p w14:paraId="2807ADEF" w14:textId="4549F465" w:rsidR="00712F8F" w:rsidRDefault="00712F8F" w:rsidP="00712F8F">
      <w:pPr>
        <w:jc w:val="center"/>
        <w:rPr>
          <w:sz w:val="28"/>
          <w:szCs w:val="28"/>
        </w:rPr>
      </w:pPr>
      <w:r w:rsidRPr="00712F8F">
        <w:rPr>
          <w:sz w:val="28"/>
          <w:szCs w:val="28"/>
        </w:rPr>
        <w:t>ВИРІШИВ:</w:t>
      </w:r>
    </w:p>
    <w:p w14:paraId="41319391" w14:textId="77777777" w:rsidR="00712F8F" w:rsidRPr="00712F8F" w:rsidRDefault="00712F8F" w:rsidP="00712F8F">
      <w:pPr>
        <w:jc w:val="center"/>
        <w:rPr>
          <w:sz w:val="28"/>
          <w:szCs w:val="28"/>
        </w:rPr>
      </w:pPr>
    </w:p>
    <w:p w14:paraId="49A8653E" w14:textId="77777777" w:rsidR="00712F8F" w:rsidRPr="00712F8F" w:rsidRDefault="00712F8F" w:rsidP="00712F8F">
      <w:pPr>
        <w:jc w:val="both"/>
        <w:rPr>
          <w:sz w:val="28"/>
          <w:szCs w:val="28"/>
        </w:rPr>
      </w:pPr>
      <w:r w:rsidRPr="00712F8F">
        <w:rPr>
          <w:sz w:val="28"/>
          <w:szCs w:val="28"/>
        </w:rPr>
        <w:t>1.Затвердити кошторисну документацію на «Капітальний ремонт житлового будинку №6 по вул.Кільцевій  у м.Винники»</w:t>
      </w:r>
    </w:p>
    <w:p w14:paraId="5C40D6EF" w14:textId="77777777" w:rsidR="00712F8F" w:rsidRPr="00712F8F" w:rsidRDefault="00712F8F" w:rsidP="00712F8F">
      <w:pPr>
        <w:jc w:val="both"/>
        <w:rPr>
          <w:sz w:val="28"/>
          <w:szCs w:val="28"/>
        </w:rPr>
      </w:pPr>
    </w:p>
    <w:p w14:paraId="3E827FBE" w14:textId="77777777" w:rsidR="00712F8F" w:rsidRPr="00712F8F" w:rsidRDefault="00712F8F" w:rsidP="00712F8F">
      <w:pPr>
        <w:jc w:val="both"/>
        <w:rPr>
          <w:sz w:val="28"/>
          <w:szCs w:val="28"/>
        </w:rPr>
      </w:pPr>
      <w:r w:rsidRPr="00712F8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F6B6B99" w14:textId="77777777" w:rsidR="00712F8F" w:rsidRPr="00712F8F" w:rsidRDefault="00712F8F" w:rsidP="00712F8F">
      <w:pPr>
        <w:jc w:val="both"/>
        <w:rPr>
          <w:sz w:val="28"/>
          <w:szCs w:val="28"/>
        </w:rPr>
      </w:pPr>
    </w:p>
    <w:p w14:paraId="470BA2AD" w14:textId="77777777" w:rsidR="00712F8F" w:rsidRPr="00712F8F" w:rsidRDefault="00712F8F" w:rsidP="00712F8F">
      <w:pPr>
        <w:jc w:val="both"/>
        <w:rPr>
          <w:sz w:val="28"/>
          <w:szCs w:val="28"/>
        </w:rPr>
      </w:pPr>
    </w:p>
    <w:p w14:paraId="01C471E0" w14:textId="7644A69D" w:rsidR="00213958" w:rsidRPr="006F2805" w:rsidRDefault="00712F8F" w:rsidP="00712F8F">
      <w:pPr>
        <w:jc w:val="both"/>
        <w:rPr>
          <w:sz w:val="28"/>
          <w:szCs w:val="28"/>
        </w:rPr>
      </w:pPr>
      <w:r w:rsidRPr="00712F8F">
        <w:rPr>
          <w:sz w:val="28"/>
          <w:szCs w:val="28"/>
        </w:rPr>
        <w:t xml:space="preserve"> В.о. міського голови      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3AE06" w14:textId="77777777" w:rsidR="008575BB" w:rsidRDefault="008575BB">
      <w:r>
        <w:separator/>
      </w:r>
    </w:p>
  </w:endnote>
  <w:endnote w:type="continuationSeparator" w:id="0">
    <w:p w14:paraId="1D54C512" w14:textId="77777777" w:rsidR="008575BB" w:rsidRDefault="0085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754BC" w14:textId="77777777" w:rsidR="008575BB" w:rsidRDefault="008575BB">
      <w:r>
        <w:separator/>
      </w:r>
    </w:p>
  </w:footnote>
  <w:footnote w:type="continuationSeparator" w:id="0">
    <w:p w14:paraId="5645990A" w14:textId="77777777" w:rsidR="008575BB" w:rsidRDefault="0085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2F8F"/>
    <w:rsid w:val="00713369"/>
    <w:rsid w:val="00715141"/>
    <w:rsid w:val="0074539A"/>
    <w:rsid w:val="00747C36"/>
    <w:rsid w:val="007D3399"/>
    <w:rsid w:val="007E1906"/>
    <w:rsid w:val="00844DE4"/>
    <w:rsid w:val="008575BB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21DE7-EAB8-4864-BBD5-AA630BD37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2024-04-24T08:53:00Z</dcterms:modified>
</cp:coreProperties>
</file>