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на "Капітальний ремонт житлового будинку №7 по вул.Кільцевій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CDD8CC" w14:textId="77777777" w:rsidR="005C6CD3" w:rsidRPr="005C6CD3" w:rsidRDefault="005C6CD3" w:rsidP="005C6CD3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5C6CD3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5B02BA36" w14:textId="77777777" w:rsidR="005C6CD3" w:rsidRPr="005C6CD3" w:rsidRDefault="005C6CD3" w:rsidP="005C6CD3">
      <w:pPr>
        <w:jc w:val="both"/>
        <w:rPr>
          <w:sz w:val="28"/>
          <w:szCs w:val="28"/>
        </w:rPr>
      </w:pPr>
    </w:p>
    <w:p w14:paraId="12AE9AFD" w14:textId="061B84E2" w:rsidR="005C6CD3" w:rsidRDefault="005C6CD3" w:rsidP="005C6CD3">
      <w:pPr>
        <w:jc w:val="center"/>
        <w:rPr>
          <w:sz w:val="28"/>
          <w:szCs w:val="28"/>
        </w:rPr>
      </w:pPr>
      <w:r w:rsidRPr="005C6CD3">
        <w:rPr>
          <w:sz w:val="28"/>
          <w:szCs w:val="28"/>
        </w:rPr>
        <w:t>ВИРІШИВ:</w:t>
      </w:r>
    </w:p>
    <w:p w14:paraId="68C58B45" w14:textId="77777777" w:rsidR="005C6CD3" w:rsidRPr="005C6CD3" w:rsidRDefault="005C6CD3" w:rsidP="005C6CD3">
      <w:pPr>
        <w:jc w:val="center"/>
        <w:rPr>
          <w:sz w:val="28"/>
          <w:szCs w:val="28"/>
        </w:rPr>
      </w:pPr>
    </w:p>
    <w:p w14:paraId="4F7C8891" w14:textId="77777777" w:rsidR="005C6CD3" w:rsidRPr="005C6CD3" w:rsidRDefault="005C6CD3" w:rsidP="005C6CD3">
      <w:pPr>
        <w:jc w:val="both"/>
        <w:rPr>
          <w:sz w:val="28"/>
          <w:szCs w:val="28"/>
        </w:rPr>
      </w:pPr>
      <w:r w:rsidRPr="005C6CD3">
        <w:rPr>
          <w:sz w:val="28"/>
          <w:szCs w:val="28"/>
        </w:rPr>
        <w:t>1.Затвердити кошторисну документацію на  «Капітальний ремонт житлового будинку №7 по вул.Кільцевій  у м.Винники»</w:t>
      </w:r>
    </w:p>
    <w:p w14:paraId="77900667" w14:textId="77777777" w:rsidR="005C6CD3" w:rsidRPr="005C6CD3" w:rsidRDefault="005C6CD3" w:rsidP="005C6CD3">
      <w:pPr>
        <w:jc w:val="both"/>
        <w:rPr>
          <w:sz w:val="28"/>
          <w:szCs w:val="28"/>
        </w:rPr>
      </w:pPr>
    </w:p>
    <w:p w14:paraId="6B52948D" w14:textId="77777777" w:rsidR="005C6CD3" w:rsidRPr="005C6CD3" w:rsidRDefault="005C6CD3" w:rsidP="005C6CD3">
      <w:pPr>
        <w:jc w:val="both"/>
        <w:rPr>
          <w:sz w:val="28"/>
          <w:szCs w:val="28"/>
        </w:rPr>
      </w:pPr>
      <w:r w:rsidRPr="005C6CD3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A19DE3B" w14:textId="77777777" w:rsidR="005C6CD3" w:rsidRPr="005C6CD3" w:rsidRDefault="005C6CD3" w:rsidP="005C6CD3">
      <w:pPr>
        <w:jc w:val="both"/>
        <w:rPr>
          <w:sz w:val="28"/>
          <w:szCs w:val="28"/>
        </w:rPr>
      </w:pPr>
    </w:p>
    <w:p w14:paraId="2D6F64C3" w14:textId="77777777" w:rsidR="005C6CD3" w:rsidRPr="005C6CD3" w:rsidRDefault="005C6CD3" w:rsidP="005C6CD3">
      <w:pPr>
        <w:jc w:val="both"/>
        <w:rPr>
          <w:sz w:val="28"/>
          <w:szCs w:val="28"/>
        </w:rPr>
      </w:pPr>
    </w:p>
    <w:p w14:paraId="01C471E0" w14:textId="1EB73CB4" w:rsidR="00213958" w:rsidRPr="006F2805" w:rsidRDefault="005C6CD3" w:rsidP="005C6CD3">
      <w:pPr>
        <w:jc w:val="both"/>
        <w:rPr>
          <w:sz w:val="28"/>
          <w:szCs w:val="28"/>
        </w:rPr>
      </w:pPr>
      <w:r w:rsidRPr="005C6CD3">
        <w:rPr>
          <w:sz w:val="28"/>
          <w:szCs w:val="28"/>
        </w:rPr>
        <w:t xml:space="preserve"> В.о. міського голови                                                                                М.Мамут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A2A8F" w14:textId="77777777" w:rsidR="008B46FE" w:rsidRDefault="008B46FE">
      <w:r>
        <w:separator/>
      </w:r>
    </w:p>
  </w:endnote>
  <w:endnote w:type="continuationSeparator" w:id="0">
    <w:p w14:paraId="2B3A26A9" w14:textId="77777777" w:rsidR="008B46FE" w:rsidRDefault="008B4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A7DBF1" w14:textId="77777777" w:rsidR="008B46FE" w:rsidRDefault="008B46FE">
      <w:r>
        <w:separator/>
      </w:r>
    </w:p>
  </w:footnote>
  <w:footnote w:type="continuationSeparator" w:id="0">
    <w:p w14:paraId="21DE326F" w14:textId="77777777" w:rsidR="008B46FE" w:rsidRDefault="008B4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6CD3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46F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1D394-B823-4080-8599-C8CDDAD50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819</Words>
  <Characters>467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2024-04-24T08:55:00Z</dcterms:modified>
</cp:coreProperties>
</file>