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на "Капітальний ремонт житлового будинку №8 по вул.Кільцевій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6EAE8A" w14:textId="77777777" w:rsidR="006A55AF" w:rsidRPr="006A55AF" w:rsidRDefault="006A55AF" w:rsidP="006A55AF">
      <w:pPr>
        <w:ind w:firstLine="720"/>
        <w:jc w:val="both"/>
        <w:rPr>
          <w:sz w:val="28"/>
          <w:szCs w:val="28"/>
        </w:rPr>
      </w:pPr>
      <w:r w:rsidRPr="006A55AF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5E2AA000" w14:textId="77777777" w:rsidR="006A55AF" w:rsidRPr="006A55AF" w:rsidRDefault="006A55AF" w:rsidP="006A55AF">
      <w:pPr>
        <w:jc w:val="both"/>
        <w:rPr>
          <w:sz w:val="28"/>
          <w:szCs w:val="28"/>
        </w:rPr>
      </w:pPr>
    </w:p>
    <w:p w14:paraId="2448FEDC" w14:textId="1E651180" w:rsidR="006A55AF" w:rsidRDefault="006A55AF" w:rsidP="006A55AF">
      <w:pPr>
        <w:jc w:val="center"/>
        <w:rPr>
          <w:sz w:val="28"/>
          <w:szCs w:val="28"/>
        </w:rPr>
      </w:pPr>
      <w:r w:rsidRPr="006A55AF">
        <w:rPr>
          <w:sz w:val="28"/>
          <w:szCs w:val="28"/>
        </w:rPr>
        <w:t>ВИРІШИВ:</w:t>
      </w:r>
    </w:p>
    <w:p w14:paraId="265D2D40" w14:textId="77777777" w:rsidR="006A55AF" w:rsidRPr="006A55AF" w:rsidRDefault="006A55AF" w:rsidP="006A55AF">
      <w:pPr>
        <w:jc w:val="center"/>
        <w:rPr>
          <w:sz w:val="28"/>
          <w:szCs w:val="28"/>
        </w:rPr>
      </w:pPr>
    </w:p>
    <w:p w14:paraId="1F66161D" w14:textId="77777777" w:rsidR="006A55AF" w:rsidRPr="006A55AF" w:rsidRDefault="006A55AF" w:rsidP="006A55AF">
      <w:pPr>
        <w:jc w:val="both"/>
        <w:rPr>
          <w:sz w:val="28"/>
          <w:szCs w:val="28"/>
        </w:rPr>
      </w:pPr>
      <w:r w:rsidRPr="006A55AF">
        <w:rPr>
          <w:sz w:val="28"/>
          <w:szCs w:val="28"/>
        </w:rPr>
        <w:t>1.Затвердити кошторисну документацію на  «Капітальний ремонт житлового будинку №8 по вул.Кільцевій  у м.Винники»</w:t>
      </w:r>
    </w:p>
    <w:p w14:paraId="2A6B285C" w14:textId="77777777" w:rsidR="006A55AF" w:rsidRPr="006A55AF" w:rsidRDefault="006A55AF" w:rsidP="006A55AF">
      <w:pPr>
        <w:jc w:val="both"/>
        <w:rPr>
          <w:sz w:val="28"/>
          <w:szCs w:val="28"/>
        </w:rPr>
      </w:pPr>
    </w:p>
    <w:p w14:paraId="6BF81262" w14:textId="77777777" w:rsidR="006A55AF" w:rsidRPr="006A55AF" w:rsidRDefault="006A55AF" w:rsidP="006A55AF">
      <w:pPr>
        <w:jc w:val="both"/>
        <w:rPr>
          <w:sz w:val="28"/>
          <w:szCs w:val="28"/>
        </w:rPr>
      </w:pPr>
      <w:r w:rsidRPr="006A55AF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6E625F3" w14:textId="77777777" w:rsidR="006A55AF" w:rsidRPr="006A55AF" w:rsidRDefault="006A55AF" w:rsidP="006A55AF">
      <w:pPr>
        <w:jc w:val="both"/>
        <w:rPr>
          <w:sz w:val="28"/>
          <w:szCs w:val="28"/>
        </w:rPr>
      </w:pPr>
    </w:p>
    <w:p w14:paraId="664AA7ED" w14:textId="77777777" w:rsidR="006A55AF" w:rsidRPr="006A55AF" w:rsidRDefault="006A55AF" w:rsidP="006A55AF">
      <w:pPr>
        <w:jc w:val="both"/>
        <w:rPr>
          <w:sz w:val="28"/>
          <w:szCs w:val="28"/>
        </w:rPr>
      </w:pPr>
    </w:p>
    <w:p w14:paraId="59192855" w14:textId="1006170B" w:rsidR="006A55AF" w:rsidRPr="006A55AF" w:rsidRDefault="006A55AF" w:rsidP="006A55AF">
      <w:pPr>
        <w:jc w:val="both"/>
        <w:rPr>
          <w:sz w:val="28"/>
          <w:szCs w:val="28"/>
        </w:rPr>
      </w:pPr>
      <w:r w:rsidRPr="006A55AF">
        <w:rPr>
          <w:sz w:val="28"/>
          <w:szCs w:val="28"/>
        </w:rPr>
        <w:t xml:space="preserve"> В.о. міського голови                                     </w:t>
      </w:r>
      <w:bookmarkStart w:id="1" w:name="_GoBack"/>
      <w:bookmarkEnd w:id="1"/>
      <w:r w:rsidRPr="006A55AF">
        <w:rPr>
          <w:sz w:val="28"/>
          <w:szCs w:val="28"/>
        </w:rPr>
        <w:t xml:space="preserve">                                М.Мамут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B6802D" w14:textId="77777777" w:rsidR="00134135" w:rsidRDefault="00134135">
      <w:r>
        <w:separator/>
      </w:r>
    </w:p>
  </w:endnote>
  <w:endnote w:type="continuationSeparator" w:id="0">
    <w:p w14:paraId="779D77CD" w14:textId="77777777" w:rsidR="00134135" w:rsidRDefault="00134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C909FA" w14:textId="77777777" w:rsidR="00134135" w:rsidRDefault="00134135">
      <w:r>
        <w:separator/>
      </w:r>
    </w:p>
  </w:footnote>
  <w:footnote w:type="continuationSeparator" w:id="0">
    <w:p w14:paraId="07597D13" w14:textId="77777777" w:rsidR="00134135" w:rsidRDefault="001341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413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55AF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1305C-8B61-49CA-8AE9-B366BF9E9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812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2024-04-24T09:12:00Z</dcterms:modified>
</cp:coreProperties>
</file>