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сходів СШ №29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5F5AB" w14:textId="77777777" w:rsidR="00373E7D" w:rsidRPr="00373E7D" w:rsidRDefault="00373E7D" w:rsidP="00373E7D">
      <w:pPr>
        <w:rPr>
          <w:sz w:val="28"/>
          <w:szCs w:val="28"/>
        </w:rPr>
      </w:pPr>
      <w:r w:rsidRPr="00373E7D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48FE7FC1" w14:textId="77777777" w:rsidR="00373E7D" w:rsidRPr="00373E7D" w:rsidRDefault="00373E7D" w:rsidP="00373E7D">
      <w:pPr>
        <w:rPr>
          <w:sz w:val="28"/>
          <w:szCs w:val="28"/>
        </w:rPr>
      </w:pPr>
    </w:p>
    <w:p w14:paraId="6677F8C3" w14:textId="17ADF71D" w:rsidR="00373E7D" w:rsidRDefault="00373E7D" w:rsidP="00373E7D">
      <w:pPr>
        <w:jc w:val="center"/>
        <w:rPr>
          <w:sz w:val="28"/>
          <w:szCs w:val="28"/>
        </w:rPr>
      </w:pPr>
      <w:r w:rsidRPr="00373E7D">
        <w:rPr>
          <w:sz w:val="28"/>
          <w:szCs w:val="28"/>
        </w:rPr>
        <w:t>ВИРІШИВ:</w:t>
      </w:r>
    </w:p>
    <w:p w14:paraId="07EDCC56" w14:textId="77777777" w:rsidR="00373E7D" w:rsidRPr="00373E7D" w:rsidRDefault="00373E7D" w:rsidP="00373E7D">
      <w:pPr>
        <w:jc w:val="center"/>
        <w:rPr>
          <w:sz w:val="28"/>
          <w:szCs w:val="28"/>
        </w:rPr>
      </w:pPr>
    </w:p>
    <w:p w14:paraId="238F2F07" w14:textId="77777777" w:rsidR="00373E7D" w:rsidRPr="00373E7D" w:rsidRDefault="00373E7D" w:rsidP="00373E7D">
      <w:pPr>
        <w:rPr>
          <w:sz w:val="28"/>
          <w:szCs w:val="28"/>
        </w:rPr>
      </w:pPr>
      <w:r w:rsidRPr="00373E7D">
        <w:rPr>
          <w:sz w:val="28"/>
          <w:szCs w:val="28"/>
        </w:rPr>
        <w:t>1.Затвердити кошторисну документацію на «Капітальний ремонт сходів СШ №29  у м.Винники»</w:t>
      </w:r>
    </w:p>
    <w:p w14:paraId="470BDF62" w14:textId="77777777" w:rsidR="00373E7D" w:rsidRPr="00373E7D" w:rsidRDefault="00373E7D" w:rsidP="00373E7D">
      <w:pPr>
        <w:rPr>
          <w:sz w:val="28"/>
          <w:szCs w:val="28"/>
        </w:rPr>
      </w:pPr>
    </w:p>
    <w:p w14:paraId="2D858327" w14:textId="77777777" w:rsidR="00373E7D" w:rsidRPr="00373E7D" w:rsidRDefault="00373E7D" w:rsidP="00373E7D">
      <w:pPr>
        <w:rPr>
          <w:sz w:val="28"/>
          <w:szCs w:val="28"/>
        </w:rPr>
      </w:pPr>
      <w:r w:rsidRPr="00373E7D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6052CC2" w14:textId="77777777" w:rsidR="00373E7D" w:rsidRPr="00373E7D" w:rsidRDefault="00373E7D" w:rsidP="00373E7D">
      <w:pPr>
        <w:rPr>
          <w:sz w:val="28"/>
          <w:szCs w:val="28"/>
        </w:rPr>
      </w:pPr>
    </w:p>
    <w:p w14:paraId="3F92F428" w14:textId="77777777" w:rsidR="00373E7D" w:rsidRPr="00373E7D" w:rsidRDefault="00373E7D" w:rsidP="00373E7D">
      <w:pPr>
        <w:rPr>
          <w:sz w:val="28"/>
          <w:szCs w:val="28"/>
        </w:rPr>
      </w:pPr>
    </w:p>
    <w:p w14:paraId="03AD68BE" w14:textId="019F7AC0" w:rsidR="00373E7D" w:rsidRPr="00373E7D" w:rsidRDefault="00373E7D" w:rsidP="00373E7D">
      <w:pPr>
        <w:rPr>
          <w:sz w:val="28"/>
          <w:szCs w:val="28"/>
        </w:rPr>
      </w:pPr>
      <w:r w:rsidRPr="00373E7D">
        <w:rPr>
          <w:sz w:val="28"/>
          <w:szCs w:val="28"/>
        </w:rPr>
        <w:t xml:space="preserve"> В.о. міського голови </w:t>
      </w:r>
      <w:bookmarkStart w:id="1" w:name="_GoBack"/>
      <w:bookmarkEnd w:id="1"/>
      <w:r w:rsidRPr="00373E7D">
        <w:rPr>
          <w:sz w:val="28"/>
          <w:szCs w:val="28"/>
        </w:rPr>
        <w:t xml:space="preserve">                                                                         М.Мамут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E99F4" w14:textId="77777777" w:rsidR="003B3B32" w:rsidRDefault="003B3B32">
      <w:r>
        <w:separator/>
      </w:r>
    </w:p>
  </w:endnote>
  <w:endnote w:type="continuationSeparator" w:id="0">
    <w:p w14:paraId="3CF35A9E" w14:textId="77777777" w:rsidR="003B3B32" w:rsidRDefault="003B3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835BB" w14:textId="77777777" w:rsidR="003B3B32" w:rsidRDefault="003B3B32">
      <w:r>
        <w:separator/>
      </w:r>
    </w:p>
  </w:footnote>
  <w:footnote w:type="continuationSeparator" w:id="0">
    <w:p w14:paraId="677C5586" w14:textId="77777777" w:rsidR="003B3B32" w:rsidRDefault="003B3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E7D"/>
    <w:rsid w:val="00397D8A"/>
    <w:rsid w:val="003B3B3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8F22-433D-41D4-BFA8-A62AFC57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2024-04-24T12:30:00Z</dcterms:modified>
</cp:coreProperties>
</file>