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16.08.2018р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документації на "Капітальний ремонт сходів СШ №47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3B09767" w14:textId="77777777" w:rsidR="000A2F01" w:rsidRPr="000A2F01" w:rsidRDefault="000A2F01" w:rsidP="000A2F01">
      <w:pPr>
        <w:jc w:val="both"/>
        <w:rPr>
          <w:sz w:val="28"/>
          <w:szCs w:val="28"/>
        </w:rPr>
      </w:pPr>
      <w:r w:rsidRPr="000A2F01">
        <w:rPr>
          <w:sz w:val="28"/>
          <w:szCs w:val="28"/>
        </w:rPr>
        <w:t xml:space="preserve">       Керуючись Законом України «Про місцеве самоврядування в Україні», враховуючи рішення Винниківської міської ради №1161 від 20.12.2017р. «Про міський бюджет м.Винники на 2018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України(зі мінами),  виконавчий комітет Винниківської міської ради:</w:t>
      </w:r>
    </w:p>
    <w:p w14:paraId="68AD315E" w14:textId="77777777" w:rsidR="000A2F01" w:rsidRPr="000A2F01" w:rsidRDefault="000A2F01" w:rsidP="000A2F01">
      <w:pPr>
        <w:jc w:val="both"/>
        <w:rPr>
          <w:sz w:val="28"/>
          <w:szCs w:val="28"/>
        </w:rPr>
      </w:pPr>
    </w:p>
    <w:p w14:paraId="574BD304" w14:textId="7440878D" w:rsidR="000A2F01" w:rsidRDefault="000A2F01" w:rsidP="000A2F01">
      <w:pPr>
        <w:jc w:val="center"/>
        <w:rPr>
          <w:sz w:val="28"/>
          <w:szCs w:val="28"/>
        </w:rPr>
      </w:pPr>
      <w:r w:rsidRPr="000A2F01">
        <w:rPr>
          <w:sz w:val="28"/>
          <w:szCs w:val="28"/>
        </w:rPr>
        <w:t>ВИРІШИВ:</w:t>
      </w:r>
    </w:p>
    <w:p w14:paraId="6A9D24EE" w14:textId="77777777" w:rsidR="000A2F01" w:rsidRPr="000A2F01" w:rsidRDefault="000A2F01" w:rsidP="000A2F01">
      <w:pPr>
        <w:jc w:val="center"/>
        <w:rPr>
          <w:sz w:val="28"/>
          <w:szCs w:val="28"/>
        </w:rPr>
      </w:pPr>
    </w:p>
    <w:p w14:paraId="12EB2190" w14:textId="1B42D6A4" w:rsidR="000A2F01" w:rsidRPr="000A2F01" w:rsidRDefault="000A2F01" w:rsidP="000A2F01">
      <w:pPr>
        <w:jc w:val="both"/>
        <w:rPr>
          <w:sz w:val="28"/>
          <w:szCs w:val="28"/>
        </w:rPr>
      </w:pPr>
      <w:r w:rsidRPr="000A2F01">
        <w:rPr>
          <w:sz w:val="28"/>
          <w:szCs w:val="28"/>
        </w:rPr>
        <w:t>1.Затвердити кошторисну документацію на «</w:t>
      </w:r>
      <w:r>
        <w:rPr>
          <w:sz w:val="28"/>
          <w:szCs w:val="28"/>
        </w:rPr>
        <w:t>Капітальний ремонт сходів СШ №47</w:t>
      </w:r>
      <w:bookmarkStart w:id="1" w:name="_GoBack"/>
      <w:bookmarkEnd w:id="1"/>
      <w:r w:rsidRPr="000A2F01">
        <w:rPr>
          <w:sz w:val="28"/>
          <w:szCs w:val="28"/>
        </w:rPr>
        <w:t xml:space="preserve">  у м.Винники»</w:t>
      </w:r>
    </w:p>
    <w:p w14:paraId="6173545F" w14:textId="77777777" w:rsidR="000A2F01" w:rsidRPr="000A2F01" w:rsidRDefault="000A2F01" w:rsidP="000A2F01">
      <w:pPr>
        <w:jc w:val="both"/>
        <w:rPr>
          <w:sz w:val="28"/>
          <w:szCs w:val="28"/>
        </w:rPr>
      </w:pPr>
    </w:p>
    <w:p w14:paraId="2078B028" w14:textId="77777777" w:rsidR="000A2F01" w:rsidRPr="000A2F01" w:rsidRDefault="000A2F01" w:rsidP="000A2F01">
      <w:pPr>
        <w:jc w:val="both"/>
        <w:rPr>
          <w:sz w:val="28"/>
          <w:szCs w:val="28"/>
        </w:rPr>
      </w:pPr>
      <w:r w:rsidRPr="000A2F01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510ABABC" w14:textId="77777777" w:rsidR="000A2F01" w:rsidRPr="000A2F01" w:rsidRDefault="000A2F01" w:rsidP="000A2F01">
      <w:pPr>
        <w:jc w:val="both"/>
        <w:rPr>
          <w:sz w:val="28"/>
          <w:szCs w:val="28"/>
        </w:rPr>
      </w:pPr>
    </w:p>
    <w:p w14:paraId="23AA8DB9" w14:textId="77777777" w:rsidR="000A2F01" w:rsidRPr="000A2F01" w:rsidRDefault="000A2F01" w:rsidP="000A2F01">
      <w:pPr>
        <w:jc w:val="both"/>
        <w:rPr>
          <w:sz w:val="28"/>
          <w:szCs w:val="28"/>
        </w:rPr>
      </w:pPr>
    </w:p>
    <w:p w14:paraId="01C471E0" w14:textId="613148A4" w:rsidR="00213958" w:rsidRPr="006F2805" w:rsidRDefault="000A2F01" w:rsidP="000A2F01">
      <w:pPr>
        <w:jc w:val="both"/>
        <w:rPr>
          <w:sz w:val="28"/>
          <w:szCs w:val="28"/>
        </w:rPr>
      </w:pPr>
      <w:r w:rsidRPr="000A2F01">
        <w:rPr>
          <w:sz w:val="28"/>
          <w:szCs w:val="28"/>
        </w:rPr>
        <w:t xml:space="preserve"> В.о. міського голови                                                                  М.Мамут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B42BB3" w14:textId="77777777" w:rsidR="001363BA" w:rsidRDefault="001363BA">
      <w:r>
        <w:separator/>
      </w:r>
    </w:p>
  </w:endnote>
  <w:endnote w:type="continuationSeparator" w:id="0">
    <w:p w14:paraId="7800768A" w14:textId="77777777" w:rsidR="001363BA" w:rsidRDefault="001363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9C8A95" w14:textId="77777777" w:rsidR="001363BA" w:rsidRDefault="001363BA">
      <w:r>
        <w:separator/>
      </w:r>
    </w:p>
  </w:footnote>
  <w:footnote w:type="continuationSeparator" w:id="0">
    <w:p w14:paraId="045EC03F" w14:textId="77777777" w:rsidR="001363BA" w:rsidRDefault="001363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A2F01"/>
    <w:rsid w:val="001125AA"/>
    <w:rsid w:val="001363B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ED74C2-5869-4A6E-B56C-10D2F6100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788</Words>
  <Characters>450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2024-04-24T12:34:00Z</dcterms:modified>
</cp:coreProperties>
</file>