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сходів бібліотеки №35 за адресою вул.Шевченка, 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AA73D0" w14:textId="77777777" w:rsidR="00D93E30" w:rsidRPr="00D93E30" w:rsidRDefault="00D93E30" w:rsidP="00D93E30">
      <w:pPr>
        <w:jc w:val="both"/>
        <w:rPr>
          <w:sz w:val="28"/>
          <w:szCs w:val="28"/>
        </w:rPr>
      </w:pPr>
      <w:r w:rsidRPr="00D93E30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5D29AF1A" w14:textId="77777777" w:rsidR="00D93E30" w:rsidRPr="00D93E30" w:rsidRDefault="00D93E30" w:rsidP="00D93E30">
      <w:pPr>
        <w:jc w:val="both"/>
        <w:rPr>
          <w:sz w:val="28"/>
          <w:szCs w:val="28"/>
        </w:rPr>
      </w:pPr>
    </w:p>
    <w:p w14:paraId="232F6FA9" w14:textId="54179E42" w:rsidR="00D93E30" w:rsidRDefault="00D93E30" w:rsidP="00D93E30">
      <w:pPr>
        <w:jc w:val="center"/>
        <w:rPr>
          <w:sz w:val="28"/>
          <w:szCs w:val="28"/>
        </w:rPr>
      </w:pPr>
      <w:r w:rsidRPr="00D93E30">
        <w:rPr>
          <w:sz w:val="28"/>
          <w:szCs w:val="28"/>
        </w:rPr>
        <w:t>ВИРІШИВ:</w:t>
      </w:r>
    </w:p>
    <w:p w14:paraId="291F3952" w14:textId="77777777" w:rsidR="00D93E30" w:rsidRPr="00D93E30" w:rsidRDefault="00D93E30" w:rsidP="00D93E30">
      <w:pPr>
        <w:jc w:val="center"/>
        <w:rPr>
          <w:sz w:val="28"/>
          <w:szCs w:val="28"/>
        </w:rPr>
      </w:pPr>
      <w:bookmarkStart w:id="1" w:name="_GoBack"/>
      <w:bookmarkEnd w:id="1"/>
    </w:p>
    <w:p w14:paraId="6DDB597E" w14:textId="77777777" w:rsidR="00D93E30" w:rsidRPr="00D93E30" w:rsidRDefault="00D93E30" w:rsidP="00D93E30">
      <w:pPr>
        <w:jc w:val="both"/>
        <w:rPr>
          <w:sz w:val="28"/>
          <w:szCs w:val="28"/>
        </w:rPr>
      </w:pPr>
      <w:r w:rsidRPr="00D93E30">
        <w:rPr>
          <w:sz w:val="28"/>
          <w:szCs w:val="28"/>
        </w:rPr>
        <w:t>1.Затвердити кошторисну документацію на «Капітальний ремонт сходів бібліотеки №35 за адресою вул.Шевченка, 2 у м.Винники»</w:t>
      </w:r>
    </w:p>
    <w:p w14:paraId="13053255" w14:textId="77777777" w:rsidR="00D93E30" w:rsidRPr="00D93E30" w:rsidRDefault="00D93E30" w:rsidP="00D93E30">
      <w:pPr>
        <w:jc w:val="both"/>
        <w:rPr>
          <w:sz w:val="28"/>
          <w:szCs w:val="28"/>
        </w:rPr>
      </w:pPr>
    </w:p>
    <w:p w14:paraId="4968AE96" w14:textId="77777777" w:rsidR="00D93E30" w:rsidRPr="00D93E30" w:rsidRDefault="00D93E30" w:rsidP="00D93E30">
      <w:pPr>
        <w:jc w:val="both"/>
        <w:rPr>
          <w:sz w:val="28"/>
          <w:szCs w:val="28"/>
        </w:rPr>
      </w:pPr>
      <w:r w:rsidRPr="00D93E3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FFE83D0" w14:textId="77777777" w:rsidR="00D93E30" w:rsidRPr="00D93E30" w:rsidRDefault="00D93E30" w:rsidP="00D93E30">
      <w:pPr>
        <w:jc w:val="both"/>
        <w:rPr>
          <w:sz w:val="28"/>
          <w:szCs w:val="28"/>
        </w:rPr>
      </w:pPr>
    </w:p>
    <w:p w14:paraId="72139BCD" w14:textId="77777777" w:rsidR="00D93E30" w:rsidRPr="00D93E30" w:rsidRDefault="00D93E30" w:rsidP="00D93E30">
      <w:pPr>
        <w:jc w:val="both"/>
        <w:rPr>
          <w:sz w:val="28"/>
          <w:szCs w:val="28"/>
        </w:rPr>
      </w:pPr>
    </w:p>
    <w:p w14:paraId="01C471E0" w14:textId="6C65DC87" w:rsidR="00213958" w:rsidRPr="006F2805" w:rsidRDefault="00D93E30" w:rsidP="00D93E30">
      <w:pPr>
        <w:jc w:val="both"/>
        <w:rPr>
          <w:sz w:val="28"/>
          <w:szCs w:val="28"/>
        </w:rPr>
      </w:pPr>
      <w:r w:rsidRPr="00D93E30">
        <w:rPr>
          <w:sz w:val="28"/>
          <w:szCs w:val="28"/>
        </w:rPr>
        <w:t xml:space="preserve"> В.о. міського голови                     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7DE13" w14:textId="77777777" w:rsidR="002F20D5" w:rsidRDefault="002F20D5">
      <w:r>
        <w:separator/>
      </w:r>
    </w:p>
  </w:endnote>
  <w:endnote w:type="continuationSeparator" w:id="0">
    <w:p w14:paraId="29185FAA" w14:textId="77777777" w:rsidR="002F20D5" w:rsidRDefault="002F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B4D43" w14:textId="77777777" w:rsidR="002F20D5" w:rsidRDefault="002F20D5">
      <w:r>
        <w:separator/>
      </w:r>
    </w:p>
  </w:footnote>
  <w:footnote w:type="continuationSeparator" w:id="0">
    <w:p w14:paraId="6FFDD4E8" w14:textId="77777777" w:rsidR="002F20D5" w:rsidRDefault="002F2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20D5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E3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2A259-C211-440A-BD4E-BDA6B2378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2024-04-24T12:48:00Z</dcterms:modified>
</cp:coreProperties>
</file>