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поточного ремонту фонду міської комунальної власності м.Винники на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9075CA" w14:textId="77777777" w:rsidR="00F624FA" w:rsidRPr="00F624FA" w:rsidRDefault="00F624FA" w:rsidP="00F624FA">
      <w:pPr>
        <w:jc w:val="both"/>
        <w:rPr>
          <w:sz w:val="28"/>
          <w:szCs w:val="28"/>
        </w:rPr>
      </w:pPr>
      <w:r w:rsidRPr="00F624FA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45039A27" w14:textId="77777777" w:rsidR="00F624FA" w:rsidRPr="00F624FA" w:rsidRDefault="00F624FA" w:rsidP="00F624FA">
      <w:pPr>
        <w:jc w:val="both"/>
        <w:rPr>
          <w:sz w:val="28"/>
          <w:szCs w:val="28"/>
        </w:rPr>
      </w:pPr>
    </w:p>
    <w:p w14:paraId="363DA6DB" w14:textId="77C5735A" w:rsidR="00F624FA" w:rsidRDefault="00F624FA" w:rsidP="00F624FA">
      <w:pPr>
        <w:jc w:val="center"/>
        <w:rPr>
          <w:sz w:val="28"/>
          <w:szCs w:val="28"/>
        </w:rPr>
      </w:pPr>
      <w:bookmarkStart w:id="1" w:name="_GoBack"/>
      <w:bookmarkEnd w:id="1"/>
      <w:r w:rsidRPr="00F624FA">
        <w:rPr>
          <w:sz w:val="28"/>
          <w:szCs w:val="28"/>
        </w:rPr>
        <w:t>ВИРІШИВ:</w:t>
      </w:r>
    </w:p>
    <w:p w14:paraId="50DADFB8" w14:textId="77777777" w:rsidR="00F624FA" w:rsidRPr="00F624FA" w:rsidRDefault="00F624FA" w:rsidP="00F624FA">
      <w:pPr>
        <w:jc w:val="both"/>
        <w:rPr>
          <w:sz w:val="28"/>
          <w:szCs w:val="28"/>
        </w:rPr>
      </w:pPr>
    </w:p>
    <w:p w14:paraId="7636ED7B" w14:textId="77777777" w:rsidR="00F624FA" w:rsidRPr="00F624FA" w:rsidRDefault="00F624FA" w:rsidP="00F624FA">
      <w:pPr>
        <w:jc w:val="both"/>
        <w:rPr>
          <w:sz w:val="28"/>
          <w:szCs w:val="28"/>
        </w:rPr>
      </w:pPr>
      <w:r w:rsidRPr="00F624FA">
        <w:rPr>
          <w:sz w:val="28"/>
          <w:szCs w:val="28"/>
        </w:rPr>
        <w:t>1.Затвердити уточнений титульний список на 2018 рік на виконання робіт по  поточному ремонту з міського бюджету м.Винники:</w:t>
      </w:r>
    </w:p>
    <w:p w14:paraId="3441844A" w14:textId="77777777" w:rsidR="00F624FA" w:rsidRPr="00F624FA" w:rsidRDefault="00F624FA" w:rsidP="00F624FA">
      <w:pPr>
        <w:jc w:val="both"/>
        <w:rPr>
          <w:sz w:val="28"/>
          <w:szCs w:val="28"/>
        </w:rPr>
      </w:pPr>
    </w:p>
    <w:p w14:paraId="507CE76B" w14:textId="77777777" w:rsidR="00F624FA" w:rsidRPr="00F624FA" w:rsidRDefault="00F624FA" w:rsidP="00F624FA">
      <w:pPr>
        <w:jc w:val="both"/>
        <w:rPr>
          <w:sz w:val="28"/>
          <w:szCs w:val="28"/>
        </w:rPr>
      </w:pPr>
      <w:r w:rsidRPr="00F624FA">
        <w:rPr>
          <w:sz w:val="28"/>
          <w:szCs w:val="28"/>
        </w:rPr>
        <w:t>КПКВК «Експлуатація та технічне обслуговування житлового фонду» - поточний ремонт житлових будинків на суму 842, 00 тис.грн. згідно додатку №1</w:t>
      </w:r>
    </w:p>
    <w:p w14:paraId="62C6DA39" w14:textId="77777777" w:rsidR="00F624FA" w:rsidRPr="00F624FA" w:rsidRDefault="00F624FA" w:rsidP="00F624FA">
      <w:pPr>
        <w:jc w:val="both"/>
        <w:rPr>
          <w:sz w:val="28"/>
          <w:szCs w:val="28"/>
        </w:rPr>
      </w:pPr>
    </w:p>
    <w:p w14:paraId="01AE9B32" w14:textId="77777777" w:rsidR="00F624FA" w:rsidRPr="00F624FA" w:rsidRDefault="00F624FA" w:rsidP="00F624FA">
      <w:pPr>
        <w:jc w:val="both"/>
        <w:rPr>
          <w:sz w:val="28"/>
          <w:szCs w:val="28"/>
        </w:rPr>
      </w:pPr>
      <w:r w:rsidRPr="00F624FA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2848284" w14:textId="77777777" w:rsidR="00F624FA" w:rsidRPr="00F624FA" w:rsidRDefault="00F624FA" w:rsidP="00F624FA">
      <w:pPr>
        <w:jc w:val="both"/>
        <w:rPr>
          <w:sz w:val="28"/>
          <w:szCs w:val="28"/>
        </w:rPr>
      </w:pPr>
    </w:p>
    <w:p w14:paraId="508FC205" w14:textId="77777777" w:rsidR="00F624FA" w:rsidRPr="00F624FA" w:rsidRDefault="00F624FA" w:rsidP="00F624FA">
      <w:pPr>
        <w:jc w:val="both"/>
        <w:rPr>
          <w:sz w:val="28"/>
          <w:szCs w:val="28"/>
        </w:rPr>
      </w:pPr>
    </w:p>
    <w:p w14:paraId="36130FE9" w14:textId="3BA10250" w:rsidR="00F624FA" w:rsidRPr="00F624FA" w:rsidRDefault="00F624FA" w:rsidP="00F624FA">
      <w:pPr>
        <w:jc w:val="both"/>
        <w:rPr>
          <w:sz w:val="28"/>
          <w:szCs w:val="28"/>
        </w:rPr>
      </w:pPr>
      <w:r w:rsidRPr="00F624FA">
        <w:rPr>
          <w:sz w:val="28"/>
          <w:szCs w:val="28"/>
        </w:rPr>
        <w:t xml:space="preserve"> В.о. міського голови                                                                              М.Мамут</w:t>
      </w:r>
    </w:p>
    <w:p w14:paraId="01C471E0" w14:textId="7B18E0FB" w:rsidR="00213958" w:rsidRPr="00E72666" w:rsidRDefault="00213958" w:rsidP="00F624FA">
      <w:pPr>
        <w:jc w:val="both"/>
        <w:rPr>
          <w:sz w:val="28"/>
          <w:szCs w:val="28"/>
        </w:rPr>
      </w:pPr>
    </w:p>
    <w:sectPr w:rsidR="00213958" w:rsidRPr="00E7266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B23463" w14:textId="77777777" w:rsidR="004249EF" w:rsidRDefault="004249EF">
      <w:r>
        <w:separator/>
      </w:r>
    </w:p>
  </w:endnote>
  <w:endnote w:type="continuationSeparator" w:id="0">
    <w:p w14:paraId="35A8A156" w14:textId="77777777" w:rsidR="004249EF" w:rsidRDefault="00424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CDB79" w14:textId="77777777" w:rsidR="004249EF" w:rsidRDefault="004249EF">
      <w:r>
        <w:separator/>
      </w:r>
    </w:p>
  </w:footnote>
  <w:footnote w:type="continuationSeparator" w:id="0">
    <w:p w14:paraId="56379867" w14:textId="77777777" w:rsidR="004249EF" w:rsidRDefault="00424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1B8"/>
    <w:rsid w:val="00397D8A"/>
    <w:rsid w:val="003C6815"/>
    <w:rsid w:val="003C695C"/>
    <w:rsid w:val="003D3DAC"/>
    <w:rsid w:val="004249E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266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24FA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259B3-F8B5-4424-A4AD-27D7AFCD7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924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2024-04-24T13:17:00Z</dcterms:modified>
</cp:coreProperties>
</file>