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ливневої каналізації  по вул.Винниченка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4ED6F1" w14:textId="77777777" w:rsidR="00313D49" w:rsidRPr="00313D49" w:rsidRDefault="00313D49" w:rsidP="00313D49">
      <w:pPr>
        <w:ind w:firstLine="720"/>
        <w:rPr>
          <w:sz w:val="28"/>
          <w:szCs w:val="28"/>
        </w:rPr>
      </w:pPr>
      <w:r w:rsidRPr="00313D4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6D98CD84" w14:textId="77777777" w:rsidR="00313D49" w:rsidRPr="00313D49" w:rsidRDefault="00313D49" w:rsidP="00313D49">
      <w:pPr>
        <w:rPr>
          <w:sz w:val="28"/>
          <w:szCs w:val="28"/>
        </w:rPr>
      </w:pPr>
    </w:p>
    <w:p w14:paraId="1A11255C" w14:textId="426990D4" w:rsidR="00313D49" w:rsidRDefault="00313D49" w:rsidP="00313D49">
      <w:pPr>
        <w:rPr>
          <w:sz w:val="28"/>
          <w:szCs w:val="28"/>
        </w:rPr>
      </w:pPr>
      <w:r w:rsidRPr="00313D49">
        <w:rPr>
          <w:sz w:val="28"/>
          <w:szCs w:val="28"/>
        </w:rPr>
        <w:t xml:space="preserve">                                                                   ВИРІШИВ:</w:t>
      </w:r>
    </w:p>
    <w:p w14:paraId="66E5FEF6" w14:textId="77777777" w:rsidR="00313D49" w:rsidRPr="00313D49" w:rsidRDefault="00313D49" w:rsidP="00313D49">
      <w:pPr>
        <w:rPr>
          <w:sz w:val="28"/>
          <w:szCs w:val="28"/>
        </w:rPr>
      </w:pPr>
    </w:p>
    <w:p w14:paraId="1ED2FD2F" w14:textId="77777777" w:rsidR="00313D49" w:rsidRPr="00313D49" w:rsidRDefault="00313D49" w:rsidP="00313D49">
      <w:pPr>
        <w:rPr>
          <w:sz w:val="28"/>
          <w:szCs w:val="28"/>
        </w:rPr>
      </w:pPr>
      <w:r w:rsidRPr="00313D49">
        <w:rPr>
          <w:sz w:val="28"/>
          <w:szCs w:val="28"/>
        </w:rPr>
        <w:t>1.Затвердити кошторисну документацію на  «Капітальний ремонт ливневої каналізації по вул.Винниченка у м.Винники»</w:t>
      </w:r>
    </w:p>
    <w:p w14:paraId="1F47C7D9" w14:textId="77777777" w:rsidR="00313D49" w:rsidRPr="00313D49" w:rsidRDefault="00313D49" w:rsidP="00313D49">
      <w:pPr>
        <w:rPr>
          <w:sz w:val="28"/>
          <w:szCs w:val="28"/>
        </w:rPr>
      </w:pPr>
    </w:p>
    <w:p w14:paraId="1FCA8628" w14:textId="77777777" w:rsidR="00313D49" w:rsidRPr="00313D49" w:rsidRDefault="00313D49" w:rsidP="00313D49">
      <w:pPr>
        <w:rPr>
          <w:sz w:val="28"/>
          <w:szCs w:val="28"/>
        </w:rPr>
      </w:pPr>
      <w:r w:rsidRPr="00313D49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7897A75" w14:textId="77777777" w:rsidR="00313D49" w:rsidRPr="00313D49" w:rsidRDefault="00313D49" w:rsidP="00313D49">
      <w:pPr>
        <w:rPr>
          <w:sz w:val="28"/>
          <w:szCs w:val="28"/>
        </w:rPr>
      </w:pPr>
    </w:p>
    <w:p w14:paraId="302BB0BF" w14:textId="77777777" w:rsidR="00313D49" w:rsidRPr="00313D49" w:rsidRDefault="00313D49" w:rsidP="00313D49">
      <w:pPr>
        <w:rPr>
          <w:sz w:val="28"/>
          <w:szCs w:val="28"/>
        </w:rPr>
      </w:pPr>
    </w:p>
    <w:p w14:paraId="17286BDA" w14:textId="40FCEEC1" w:rsidR="00313D49" w:rsidRPr="00313D49" w:rsidRDefault="00313D49" w:rsidP="00313D49">
      <w:pPr>
        <w:rPr>
          <w:sz w:val="28"/>
          <w:szCs w:val="28"/>
        </w:rPr>
      </w:pPr>
      <w:r w:rsidRPr="00313D49">
        <w:rPr>
          <w:sz w:val="28"/>
          <w:szCs w:val="28"/>
        </w:rPr>
        <w:t xml:space="preserve"> В.о</w:t>
      </w:r>
      <w:r>
        <w:rPr>
          <w:sz w:val="28"/>
          <w:szCs w:val="28"/>
        </w:rPr>
        <w:t>. міського голови</w:t>
      </w:r>
      <w:bookmarkStart w:id="1" w:name="_GoBack"/>
      <w:bookmarkEnd w:id="1"/>
      <w:r w:rsidRPr="00313D49">
        <w:rPr>
          <w:sz w:val="28"/>
          <w:szCs w:val="28"/>
        </w:rPr>
        <w:t xml:space="preserve">                                                                                 М.Мамут</w:t>
      </w:r>
    </w:p>
    <w:p w14:paraId="04BE4338" w14:textId="77777777" w:rsidR="00313D49" w:rsidRPr="00313D49" w:rsidRDefault="00313D49" w:rsidP="00313D49">
      <w:pPr>
        <w:rPr>
          <w:sz w:val="28"/>
          <w:szCs w:val="28"/>
        </w:rPr>
      </w:pPr>
    </w:p>
    <w:p w14:paraId="01C471E0" w14:textId="12257797" w:rsidR="00213958" w:rsidRPr="006F2805" w:rsidRDefault="00313D49" w:rsidP="00313D49">
      <w:pPr>
        <w:rPr>
          <w:sz w:val="28"/>
          <w:szCs w:val="28"/>
        </w:rPr>
      </w:pPr>
      <w:r w:rsidRPr="00313D49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1DB47" w14:textId="77777777" w:rsidR="00F14922" w:rsidRDefault="00F14922">
      <w:r>
        <w:separator/>
      </w:r>
    </w:p>
  </w:endnote>
  <w:endnote w:type="continuationSeparator" w:id="0">
    <w:p w14:paraId="5F007BAA" w14:textId="77777777" w:rsidR="00F14922" w:rsidRDefault="00F14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8CC0B" w14:textId="77777777" w:rsidR="00F14922" w:rsidRDefault="00F14922">
      <w:r>
        <w:separator/>
      </w:r>
    </w:p>
  </w:footnote>
  <w:footnote w:type="continuationSeparator" w:id="0">
    <w:p w14:paraId="5F349B22" w14:textId="77777777" w:rsidR="00F14922" w:rsidRDefault="00F149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3D4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4922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44197-6617-40BA-8AF3-8B000701A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2024-04-24T13:00:00Z</dcterms:modified>
</cp:coreProperties>
</file>