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8A1807" w14:textId="77777777" w:rsidR="008F1AF1" w:rsidRPr="008F1AF1" w:rsidRDefault="008F1AF1" w:rsidP="008F1AF1">
      <w:pPr>
        <w:rPr>
          <w:sz w:val="28"/>
          <w:szCs w:val="28"/>
        </w:rPr>
      </w:pPr>
      <w:r w:rsidRPr="008F1AF1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0C8808F" w14:textId="77777777" w:rsidR="008F1AF1" w:rsidRPr="008F1AF1" w:rsidRDefault="008F1AF1" w:rsidP="008F1AF1">
      <w:pPr>
        <w:rPr>
          <w:sz w:val="28"/>
          <w:szCs w:val="28"/>
        </w:rPr>
      </w:pPr>
    </w:p>
    <w:p w14:paraId="06F8DAC0" w14:textId="77777777" w:rsidR="008F1AF1" w:rsidRPr="008F1AF1" w:rsidRDefault="008F1AF1" w:rsidP="008F1AF1">
      <w:pPr>
        <w:rPr>
          <w:sz w:val="28"/>
          <w:szCs w:val="28"/>
        </w:rPr>
      </w:pPr>
    </w:p>
    <w:p w14:paraId="13ECA157" w14:textId="77777777" w:rsidR="008F1AF1" w:rsidRPr="008F1AF1" w:rsidRDefault="008F1AF1" w:rsidP="008F1AF1">
      <w:pPr>
        <w:jc w:val="center"/>
        <w:rPr>
          <w:sz w:val="28"/>
          <w:szCs w:val="28"/>
        </w:rPr>
      </w:pPr>
      <w:bookmarkStart w:id="1" w:name="_GoBack"/>
      <w:bookmarkEnd w:id="1"/>
      <w:r w:rsidRPr="008F1AF1">
        <w:rPr>
          <w:sz w:val="28"/>
          <w:szCs w:val="28"/>
        </w:rPr>
        <w:t>В И Р І Ш И В:</w:t>
      </w:r>
    </w:p>
    <w:p w14:paraId="77F632CF" w14:textId="77777777" w:rsidR="008F1AF1" w:rsidRPr="008F1AF1" w:rsidRDefault="008F1AF1" w:rsidP="008F1AF1">
      <w:pPr>
        <w:rPr>
          <w:sz w:val="28"/>
          <w:szCs w:val="28"/>
        </w:rPr>
      </w:pPr>
    </w:p>
    <w:p w14:paraId="3B0835D9" w14:textId="77777777" w:rsidR="008F1AF1" w:rsidRPr="008F1AF1" w:rsidRDefault="008F1AF1" w:rsidP="008F1AF1">
      <w:pPr>
        <w:rPr>
          <w:sz w:val="28"/>
          <w:szCs w:val="28"/>
        </w:rPr>
      </w:pPr>
      <w:r w:rsidRPr="008F1AF1">
        <w:rPr>
          <w:sz w:val="28"/>
          <w:szCs w:val="28"/>
        </w:rPr>
        <w:t>1.</w:t>
      </w:r>
      <w:r w:rsidRPr="008F1AF1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 на суму 5280,00  (п’ять тисяч двісті вісімдесят ) грн. згідно додатку № 1.</w:t>
      </w:r>
    </w:p>
    <w:p w14:paraId="4506890B" w14:textId="77777777" w:rsidR="008F1AF1" w:rsidRPr="008F1AF1" w:rsidRDefault="008F1AF1" w:rsidP="008F1AF1">
      <w:pPr>
        <w:rPr>
          <w:sz w:val="28"/>
          <w:szCs w:val="28"/>
        </w:rPr>
      </w:pPr>
      <w:r w:rsidRPr="008F1AF1">
        <w:rPr>
          <w:sz w:val="28"/>
          <w:szCs w:val="28"/>
        </w:rPr>
        <w:t>2.</w:t>
      </w:r>
      <w:r w:rsidRPr="008F1AF1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26C44237" w14:textId="77777777" w:rsidR="008F1AF1" w:rsidRPr="008F1AF1" w:rsidRDefault="008F1AF1" w:rsidP="008F1AF1">
      <w:pPr>
        <w:rPr>
          <w:sz w:val="28"/>
          <w:szCs w:val="28"/>
        </w:rPr>
      </w:pPr>
    </w:p>
    <w:p w14:paraId="522CFBF1" w14:textId="77777777" w:rsidR="008F1AF1" w:rsidRPr="008F1AF1" w:rsidRDefault="008F1AF1" w:rsidP="008F1AF1">
      <w:pPr>
        <w:rPr>
          <w:sz w:val="28"/>
          <w:szCs w:val="28"/>
        </w:rPr>
      </w:pPr>
    </w:p>
    <w:p w14:paraId="22CA1CBA" w14:textId="77777777" w:rsidR="008F1AF1" w:rsidRPr="008F1AF1" w:rsidRDefault="008F1AF1" w:rsidP="008F1AF1">
      <w:pPr>
        <w:rPr>
          <w:sz w:val="28"/>
          <w:szCs w:val="28"/>
        </w:rPr>
      </w:pPr>
    </w:p>
    <w:p w14:paraId="3EBCCCAF" w14:textId="77777777" w:rsidR="008F1AF1" w:rsidRPr="008F1AF1" w:rsidRDefault="008F1AF1" w:rsidP="008F1AF1">
      <w:pPr>
        <w:rPr>
          <w:sz w:val="28"/>
          <w:szCs w:val="28"/>
        </w:rPr>
      </w:pPr>
      <w:r w:rsidRPr="008F1AF1">
        <w:rPr>
          <w:sz w:val="28"/>
          <w:szCs w:val="28"/>
        </w:rPr>
        <w:t>В.о.міського   голови                                                                         М.Я. Мамут</w:t>
      </w:r>
    </w:p>
    <w:p w14:paraId="6C05297E" w14:textId="77777777" w:rsidR="008F1AF1" w:rsidRPr="008F1AF1" w:rsidRDefault="008F1AF1" w:rsidP="008F1AF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9B773" w14:textId="77777777" w:rsidR="00C31426" w:rsidRDefault="00C31426">
      <w:r>
        <w:separator/>
      </w:r>
    </w:p>
  </w:endnote>
  <w:endnote w:type="continuationSeparator" w:id="0">
    <w:p w14:paraId="15E44D94" w14:textId="77777777" w:rsidR="00C31426" w:rsidRDefault="00C3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8EAD29" w14:textId="77777777" w:rsidR="00C31426" w:rsidRDefault="00C31426">
      <w:r>
        <w:separator/>
      </w:r>
    </w:p>
  </w:footnote>
  <w:footnote w:type="continuationSeparator" w:id="0">
    <w:p w14:paraId="5C5D68B0" w14:textId="77777777" w:rsidR="00C31426" w:rsidRDefault="00C31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1AF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142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58457-585E-497B-9F93-0950479B7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2024-04-24T13:04:00Z</dcterms:modified>
</cp:coreProperties>
</file>