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06.09.2018р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на " Капітальний ремонт ливневої каналізації від вул. Кука до вул. В. Левицького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63D710F" w14:textId="77777777" w:rsidR="00F24764" w:rsidRPr="00F24764" w:rsidRDefault="00F24764" w:rsidP="00F24764">
      <w:pPr>
        <w:rPr>
          <w:sz w:val="28"/>
          <w:szCs w:val="28"/>
        </w:rPr>
      </w:pPr>
      <w:r w:rsidRPr="00F24764">
        <w:rPr>
          <w:sz w:val="28"/>
          <w:szCs w:val="28"/>
        </w:rPr>
        <w:t xml:space="preserve">       Керуючись Законом України «Про місцеве самоврядування в Україні» на виконання рішення Винниківської міської ради від 20.12.2017 року №1161 « Про  міський бюджет м. Винники на 2018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такими,що втратили чинність , деяких постанов Кабінету Міністрів України ( зі змінами),виконавчий комітет Винниківської міської ради:</w:t>
      </w:r>
    </w:p>
    <w:p w14:paraId="48335CB8" w14:textId="77777777" w:rsidR="00F24764" w:rsidRDefault="00F24764" w:rsidP="00F24764">
      <w:pPr>
        <w:rPr>
          <w:sz w:val="28"/>
          <w:szCs w:val="28"/>
        </w:rPr>
      </w:pPr>
      <w:r w:rsidRPr="00F24764">
        <w:rPr>
          <w:sz w:val="28"/>
          <w:szCs w:val="28"/>
        </w:rPr>
        <w:t xml:space="preserve">                                                                   </w:t>
      </w:r>
    </w:p>
    <w:p w14:paraId="2E2755A5" w14:textId="7578DB57" w:rsidR="00F24764" w:rsidRDefault="00F24764" w:rsidP="00F24764">
      <w:pPr>
        <w:jc w:val="center"/>
        <w:rPr>
          <w:sz w:val="28"/>
          <w:szCs w:val="28"/>
        </w:rPr>
      </w:pPr>
      <w:r w:rsidRPr="00F24764">
        <w:rPr>
          <w:sz w:val="28"/>
          <w:szCs w:val="28"/>
        </w:rPr>
        <w:t>ВИРІШИВ:</w:t>
      </w:r>
    </w:p>
    <w:p w14:paraId="38838EB1" w14:textId="77777777" w:rsidR="00F24764" w:rsidRPr="00F24764" w:rsidRDefault="00F24764" w:rsidP="00F24764">
      <w:pPr>
        <w:jc w:val="center"/>
        <w:rPr>
          <w:sz w:val="28"/>
          <w:szCs w:val="28"/>
        </w:rPr>
      </w:pPr>
    </w:p>
    <w:p w14:paraId="3AE489BF" w14:textId="59B657E6" w:rsidR="00F24764" w:rsidRPr="00F24764" w:rsidRDefault="00F24764" w:rsidP="00F24764">
      <w:pPr>
        <w:rPr>
          <w:sz w:val="28"/>
          <w:szCs w:val="28"/>
        </w:rPr>
      </w:pPr>
      <w:r w:rsidRPr="00F24764">
        <w:rPr>
          <w:sz w:val="28"/>
          <w:szCs w:val="28"/>
        </w:rPr>
        <w:t>1.Затвердити кошторисну документацію на « Капітал</w:t>
      </w:r>
      <w:r>
        <w:rPr>
          <w:sz w:val="28"/>
          <w:szCs w:val="28"/>
        </w:rPr>
        <w:t xml:space="preserve">ьний ремонт ливневої каналізації </w:t>
      </w:r>
      <w:r w:rsidRPr="00F24764">
        <w:rPr>
          <w:sz w:val="28"/>
          <w:szCs w:val="28"/>
        </w:rPr>
        <w:t>від вул. Кука до вул. В. Левицького у м. Винники»</w:t>
      </w:r>
    </w:p>
    <w:p w14:paraId="6C853515" w14:textId="77777777" w:rsidR="00F24764" w:rsidRPr="00F24764" w:rsidRDefault="00F24764" w:rsidP="00F24764">
      <w:pPr>
        <w:rPr>
          <w:sz w:val="28"/>
          <w:szCs w:val="28"/>
        </w:rPr>
      </w:pPr>
    </w:p>
    <w:p w14:paraId="4D525885" w14:textId="77777777" w:rsidR="00F24764" w:rsidRPr="00F24764" w:rsidRDefault="00F24764" w:rsidP="00F24764">
      <w:pPr>
        <w:rPr>
          <w:sz w:val="28"/>
          <w:szCs w:val="28"/>
        </w:rPr>
      </w:pPr>
      <w:r w:rsidRPr="00F24764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B1AC3C0" w14:textId="77777777" w:rsidR="00F24764" w:rsidRPr="00F24764" w:rsidRDefault="00F24764" w:rsidP="00F24764">
      <w:pPr>
        <w:rPr>
          <w:sz w:val="28"/>
          <w:szCs w:val="28"/>
        </w:rPr>
      </w:pPr>
    </w:p>
    <w:p w14:paraId="7CD489FE" w14:textId="77777777" w:rsidR="00F24764" w:rsidRPr="00F24764" w:rsidRDefault="00F24764" w:rsidP="00F24764">
      <w:pPr>
        <w:rPr>
          <w:sz w:val="28"/>
          <w:szCs w:val="28"/>
        </w:rPr>
      </w:pPr>
    </w:p>
    <w:p w14:paraId="01C471E0" w14:textId="71DC6C3B" w:rsidR="00213958" w:rsidRPr="006F2805" w:rsidRDefault="00F24764" w:rsidP="00F24764">
      <w:pPr>
        <w:rPr>
          <w:sz w:val="28"/>
          <w:szCs w:val="28"/>
        </w:rPr>
      </w:pPr>
      <w:r w:rsidRPr="00F24764">
        <w:rPr>
          <w:sz w:val="28"/>
          <w:szCs w:val="28"/>
        </w:rPr>
        <w:t xml:space="preserve">         Міський голова   </w:t>
      </w:r>
      <w:r>
        <w:rPr>
          <w:sz w:val="28"/>
          <w:szCs w:val="28"/>
        </w:rPr>
        <w:t xml:space="preserve">                   </w:t>
      </w:r>
      <w:bookmarkStart w:id="1" w:name="_GoBack"/>
      <w:bookmarkEnd w:id="1"/>
      <w:r w:rsidRPr="00F24764">
        <w:rPr>
          <w:sz w:val="28"/>
          <w:szCs w:val="28"/>
        </w:rPr>
        <w:t xml:space="preserve">                                 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3778B4" w14:textId="77777777" w:rsidR="00A30924" w:rsidRDefault="00A30924">
      <w:r>
        <w:separator/>
      </w:r>
    </w:p>
  </w:endnote>
  <w:endnote w:type="continuationSeparator" w:id="0">
    <w:p w14:paraId="37100797" w14:textId="77777777" w:rsidR="00A30924" w:rsidRDefault="00A30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A71158" w14:textId="77777777" w:rsidR="00A30924" w:rsidRDefault="00A30924">
      <w:r>
        <w:separator/>
      </w:r>
    </w:p>
  </w:footnote>
  <w:footnote w:type="continuationSeparator" w:id="0">
    <w:p w14:paraId="3CBEA8B7" w14:textId="77777777" w:rsidR="00A30924" w:rsidRDefault="00A309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0924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4764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F44543-72F6-4FAB-91DF-4AB9DC387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908</Words>
  <Characters>518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2024-04-24T13:08:00Z</dcterms:modified>
</cp:coreProperties>
</file>