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0B71485B" w14:textId="0EA8F8A4" w:rsidR="00BE7A3D" w:rsidRPr="00493131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індивідуальному житловому будинку здійсненому на земельній ділянці по вул.І.Білозора, 11 (к/н 4610160300:03:001:0014) у м.Винники</w:t>
            </w: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3FB9D4" w14:textId="77777777" w:rsidR="00493131" w:rsidRPr="00493131" w:rsidRDefault="00493131" w:rsidP="00493131">
      <w:pPr>
        <w:ind w:firstLine="720"/>
        <w:rPr>
          <w:sz w:val="28"/>
          <w:szCs w:val="28"/>
        </w:rPr>
      </w:pPr>
      <w:r w:rsidRPr="0049313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гр.Мартиневича О.А., беручи до уваги Витяг з Державного реєстру речових прав на нерухоме майно про реєстрацію права власності №124227627 від 17.05.2018р.,  виконавчий комітет Винниківської міської ради -</w:t>
      </w:r>
    </w:p>
    <w:p w14:paraId="3AC8C6E5" w14:textId="77777777" w:rsidR="00493131" w:rsidRPr="00493131" w:rsidRDefault="00493131" w:rsidP="00493131">
      <w:pPr>
        <w:rPr>
          <w:sz w:val="28"/>
          <w:szCs w:val="28"/>
        </w:rPr>
      </w:pPr>
    </w:p>
    <w:p w14:paraId="13BB03BE" w14:textId="499E90FE" w:rsidR="00493131" w:rsidRPr="00493131" w:rsidRDefault="00493131" w:rsidP="00493131">
      <w:pPr>
        <w:jc w:val="center"/>
        <w:rPr>
          <w:sz w:val="28"/>
          <w:szCs w:val="28"/>
        </w:rPr>
      </w:pPr>
      <w:r w:rsidRPr="00493131">
        <w:rPr>
          <w:sz w:val="28"/>
          <w:szCs w:val="28"/>
        </w:rPr>
        <w:t>В И Р І Ш И В :</w:t>
      </w:r>
    </w:p>
    <w:p w14:paraId="088B43CD" w14:textId="77777777" w:rsidR="00493131" w:rsidRPr="00493131" w:rsidRDefault="00493131" w:rsidP="00493131">
      <w:pPr>
        <w:rPr>
          <w:sz w:val="28"/>
          <w:szCs w:val="28"/>
        </w:rPr>
      </w:pPr>
      <w:r w:rsidRPr="00493131">
        <w:rPr>
          <w:sz w:val="28"/>
          <w:szCs w:val="28"/>
        </w:rPr>
        <w:t>1.</w:t>
      </w:r>
      <w:r w:rsidRPr="00493131">
        <w:rPr>
          <w:sz w:val="28"/>
          <w:szCs w:val="28"/>
        </w:rPr>
        <w:tab/>
        <w:t>Індивідуальному житловому будинку здійсненому на земельній ділянці  по вул.Лісна (діл.13 к/н 4610160300:03:001:0014) у м.Винники, присвоїти поштову адресу, а саме: вул.І.Білозора, 11 у  м.Винники.</w:t>
      </w:r>
    </w:p>
    <w:p w14:paraId="61B4D6A7" w14:textId="77777777" w:rsidR="00493131" w:rsidRPr="00493131" w:rsidRDefault="00493131" w:rsidP="00493131">
      <w:pPr>
        <w:rPr>
          <w:sz w:val="28"/>
          <w:szCs w:val="28"/>
        </w:rPr>
      </w:pPr>
      <w:r w:rsidRPr="00493131">
        <w:rPr>
          <w:sz w:val="28"/>
          <w:szCs w:val="28"/>
        </w:rPr>
        <w:t xml:space="preserve">Будинок складається з 5-ти житлових кімнат. Загальна площа будинку становить – 298,30 кв.м., житлова площа будинку становить – 122,40 кв.м. </w:t>
      </w:r>
    </w:p>
    <w:p w14:paraId="719BB3EF" w14:textId="77777777" w:rsidR="00493131" w:rsidRPr="00493131" w:rsidRDefault="00493131" w:rsidP="00493131">
      <w:pPr>
        <w:rPr>
          <w:sz w:val="28"/>
          <w:szCs w:val="28"/>
        </w:rPr>
      </w:pPr>
      <w:r w:rsidRPr="00493131">
        <w:rPr>
          <w:sz w:val="28"/>
          <w:szCs w:val="28"/>
        </w:rPr>
        <w:t>2.</w:t>
      </w:r>
      <w:r w:rsidRPr="0049313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D52CDE8" w14:textId="77777777" w:rsidR="00493131" w:rsidRPr="00493131" w:rsidRDefault="00493131" w:rsidP="00493131">
      <w:pPr>
        <w:rPr>
          <w:sz w:val="28"/>
          <w:szCs w:val="28"/>
        </w:rPr>
      </w:pPr>
    </w:p>
    <w:p w14:paraId="01C471E0" w14:textId="0F3FF12B" w:rsidR="00213958" w:rsidRPr="006F2805" w:rsidRDefault="00493131" w:rsidP="00471A72">
      <w:pPr>
        <w:rPr>
          <w:sz w:val="28"/>
          <w:szCs w:val="28"/>
        </w:rPr>
      </w:pPr>
      <w:r w:rsidRPr="00493131">
        <w:rPr>
          <w:sz w:val="28"/>
          <w:szCs w:val="28"/>
        </w:rPr>
        <w:t>Міський</w:t>
      </w:r>
      <w:r w:rsidR="00D91D03">
        <w:rPr>
          <w:sz w:val="28"/>
          <w:szCs w:val="28"/>
        </w:rPr>
        <w:t xml:space="preserve"> голова</w:t>
      </w:r>
      <w:r w:rsidR="00D91D03">
        <w:rPr>
          <w:sz w:val="28"/>
          <w:szCs w:val="28"/>
        </w:rPr>
        <w:tab/>
      </w:r>
      <w:r w:rsidR="00D91D03">
        <w:rPr>
          <w:sz w:val="28"/>
          <w:szCs w:val="28"/>
        </w:rPr>
        <w:tab/>
      </w:r>
      <w:r w:rsidR="00D91D03">
        <w:rPr>
          <w:sz w:val="28"/>
          <w:szCs w:val="28"/>
        </w:rPr>
        <w:tab/>
      </w:r>
      <w:r w:rsidR="00D91D03">
        <w:rPr>
          <w:sz w:val="28"/>
          <w:szCs w:val="28"/>
        </w:rPr>
        <w:tab/>
      </w:r>
      <w:r w:rsidR="00D91D03">
        <w:rPr>
          <w:sz w:val="28"/>
          <w:szCs w:val="28"/>
        </w:rPr>
        <w:tab/>
      </w:r>
      <w:r w:rsidR="00D91D03">
        <w:rPr>
          <w:sz w:val="28"/>
          <w:szCs w:val="28"/>
        </w:rPr>
        <w:tab/>
      </w:r>
      <w:r w:rsidR="00D91D03">
        <w:rPr>
          <w:sz w:val="28"/>
          <w:szCs w:val="28"/>
        </w:rPr>
        <w:tab/>
      </w:r>
      <w:r w:rsidR="00D91D03">
        <w:rPr>
          <w:sz w:val="28"/>
          <w:szCs w:val="28"/>
        </w:rPr>
        <w:tab/>
        <w:t>В.Л.Квурт</w:t>
      </w:r>
      <w:r w:rsidR="00D91D03">
        <w:rPr>
          <w:sz w:val="28"/>
          <w:szCs w:val="28"/>
        </w:rPr>
        <w:tab/>
      </w:r>
      <w:r w:rsidR="00D91D03">
        <w:rPr>
          <w:sz w:val="28"/>
          <w:szCs w:val="28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624B1" w14:textId="77777777" w:rsidR="00286899" w:rsidRDefault="00286899">
      <w:r>
        <w:separator/>
      </w:r>
    </w:p>
  </w:endnote>
  <w:endnote w:type="continuationSeparator" w:id="0">
    <w:p w14:paraId="267A694B" w14:textId="77777777" w:rsidR="00286899" w:rsidRDefault="00286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A1756D" w14:textId="77777777" w:rsidR="00286899" w:rsidRDefault="00286899">
      <w:r>
        <w:separator/>
      </w:r>
    </w:p>
  </w:footnote>
  <w:footnote w:type="continuationSeparator" w:id="0">
    <w:p w14:paraId="1455ADBA" w14:textId="77777777" w:rsidR="00286899" w:rsidRDefault="00286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689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3131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4BF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D0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538F3-8BCB-403D-84C0-DD9B2DC53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1157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2024-04-24T13:19:00Z</dcterms:modified>
</cp:coreProperties>
</file>