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6A064B" w14:textId="77777777" w:rsidR="00103004" w:rsidRPr="00103004" w:rsidRDefault="00103004" w:rsidP="00103004">
      <w:pPr>
        <w:ind w:firstLine="720"/>
        <w:rPr>
          <w:sz w:val="28"/>
          <w:szCs w:val="28"/>
        </w:rPr>
      </w:pPr>
      <w:r w:rsidRPr="00103004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F8061DB" w14:textId="77777777" w:rsidR="00103004" w:rsidRPr="00103004" w:rsidRDefault="00103004" w:rsidP="00103004">
      <w:pPr>
        <w:rPr>
          <w:sz w:val="28"/>
          <w:szCs w:val="28"/>
        </w:rPr>
      </w:pPr>
    </w:p>
    <w:p w14:paraId="7B36FD13" w14:textId="77777777" w:rsidR="00103004" w:rsidRPr="00103004" w:rsidRDefault="00103004" w:rsidP="00103004">
      <w:pPr>
        <w:rPr>
          <w:sz w:val="28"/>
          <w:szCs w:val="28"/>
        </w:rPr>
      </w:pPr>
    </w:p>
    <w:p w14:paraId="0797BF1C" w14:textId="77777777" w:rsidR="00103004" w:rsidRPr="00103004" w:rsidRDefault="00103004" w:rsidP="00103004">
      <w:pPr>
        <w:jc w:val="center"/>
        <w:rPr>
          <w:sz w:val="28"/>
          <w:szCs w:val="28"/>
        </w:rPr>
      </w:pPr>
      <w:bookmarkStart w:id="1" w:name="_GoBack"/>
      <w:bookmarkEnd w:id="1"/>
      <w:r w:rsidRPr="00103004">
        <w:rPr>
          <w:sz w:val="28"/>
          <w:szCs w:val="28"/>
        </w:rPr>
        <w:t>В И Р І Ш И В:</w:t>
      </w:r>
    </w:p>
    <w:p w14:paraId="638B5CBA" w14:textId="77777777" w:rsidR="00103004" w:rsidRPr="00103004" w:rsidRDefault="00103004" w:rsidP="00103004">
      <w:pPr>
        <w:rPr>
          <w:sz w:val="28"/>
          <w:szCs w:val="28"/>
        </w:rPr>
      </w:pPr>
    </w:p>
    <w:p w14:paraId="74713750" w14:textId="77777777" w:rsidR="00103004" w:rsidRPr="00103004" w:rsidRDefault="00103004" w:rsidP="00103004">
      <w:pPr>
        <w:rPr>
          <w:sz w:val="28"/>
          <w:szCs w:val="28"/>
        </w:rPr>
      </w:pPr>
      <w:r w:rsidRPr="00103004">
        <w:rPr>
          <w:sz w:val="28"/>
          <w:szCs w:val="28"/>
        </w:rPr>
        <w:t>1.</w:t>
      </w:r>
      <w:r w:rsidRPr="00103004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3663FFE9" w14:textId="77777777" w:rsidR="00103004" w:rsidRPr="00103004" w:rsidRDefault="00103004" w:rsidP="00103004">
      <w:pPr>
        <w:rPr>
          <w:sz w:val="28"/>
          <w:szCs w:val="28"/>
        </w:rPr>
      </w:pPr>
      <w:r w:rsidRPr="00103004">
        <w:rPr>
          <w:sz w:val="28"/>
          <w:szCs w:val="28"/>
        </w:rPr>
        <w:t>- пісок    в кількості  32,0  (тридцять дві )  м.куб.вартістю 12240 грн. 00 коп.(дванадцять        тисяч    двісті сорок грн.00 коп.)</w:t>
      </w:r>
    </w:p>
    <w:p w14:paraId="355D4D42" w14:textId="77777777" w:rsidR="00103004" w:rsidRPr="00103004" w:rsidRDefault="00103004" w:rsidP="00103004">
      <w:pPr>
        <w:rPr>
          <w:sz w:val="28"/>
          <w:szCs w:val="28"/>
        </w:rPr>
      </w:pPr>
      <w:r w:rsidRPr="00103004">
        <w:rPr>
          <w:sz w:val="28"/>
          <w:szCs w:val="28"/>
        </w:rPr>
        <w:t>2.Контроль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5769BEFB" w14:textId="77777777" w:rsidR="00103004" w:rsidRPr="00103004" w:rsidRDefault="00103004" w:rsidP="00103004">
      <w:pPr>
        <w:rPr>
          <w:sz w:val="28"/>
          <w:szCs w:val="28"/>
        </w:rPr>
      </w:pPr>
    </w:p>
    <w:p w14:paraId="0ED09381" w14:textId="77777777" w:rsidR="00103004" w:rsidRPr="00103004" w:rsidRDefault="00103004" w:rsidP="00103004">
      <w:pPr>
        <w:rPr>
          <w:sz w:val="28"/>
          <w:szCs w:val="28"/>
        </w:rPr>
      </w:pPr>
    </w:p>
    <w:p w14:paraId="72B77A0D" w14:textId="77777777" w:rsidR="00103004" w:rsidRPr="00103004" w:rsidRDefault="00103004" w:rsidP="00103004">
      <w:pPr>
        <w:rPr>
          <w:sz w:val="28"/>
          <w:szCs w:val="28"/>
        </w:rPr>
      </w:pPr>
    </w:p>
    <w:p w14:paraId="03D23BCA" w14:textId="77777777" w:rsidR="00103004" w:rsidRPr="00103004" w:rsidRDefault="00103004" w:rsidP="00103004">
      <w:pPr>
        <w:rPr>
          <w:sz w:val="28"/>
          <w:szCs w:val="28"/>
        </w:rPr>
      </w:pPr>
      <w:r w:rsidRPr="00103004">
        <w:rPr>
          <w:sz w:val="28"/>
          <w:szCs w:val="28"/>
        </w:rPr>
        <w:t>Міський    голова                                                                         Квурт В.Л.</w:t>
      </w:r>
    </w:p>
    <w:p w14:paraId="334C59A0" w14:textId="77777777" w:rsidR="00103004" w:rsidRPr="00103004" w:rsidRDefault="00103004" w:rsidP="00103004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77A9DE" w14:textId="77777777" w:rsidR="00050B20" w:rsidRDefault="00050B20">
      <w:r>
        <w:separator/>
      </w:r>
    </w:p>
  </w:endnote>
  <w:endnote w:type="continuationSeparator" w:id="0">
    <w:p w14:paraId="021B9A71" w14:textId="77777777" w:rsidR="00050B20" w:rsidRDefault="00050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E495D" w14:textId="77777777" w:rsidR="00050B20" w:rsidRDefault="00050B20">
      <w:r>
        <w:separator/>
      </w:r>
    </w:p>
  </w:footnote>
  <w:footnote w:type="continuationSeparator" w:id="0">
    <w:p w14:paraId="69D745F3" w14:textId="77777777" w:rsidR="00050B20" w:rsidRDefault="00050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0B20"/>
    <w:rsid w:val="000807BF"/>
    <w:rsid w:val="0010300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7C09F-8C7F-4FC4-9CE7-376E732D0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2024-04-24T13:21:00Z</dcterms:modified>
</cp:coreProperties>
</file>