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06.09.2018р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090F267A" w14:textId="29DC5717" w:rsidR="00506A4E" w:rsidRPr="0039157A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допомоги громадянам м. Винники</w:t>
            </w:r>
            <w:bookmarkStart w:id="1" w:name="_GoBack"/>
            <w:bookmarkEnd w:id="1"/>
          </w:p>
          <w:p w14:paraId="0B71485B" w14:textId="31078892" w:rsidR="00506A4E" w:rsidRDefault="00506A4E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2CCFC0" w14:textId="77777777" w:rsidR="00506A4E" w:rsidRPr="00506A4E" w:rsidRDefault="00506A4E" w:rsidP="00506A4E">
      <w:pPr>
        <w:ind w:firstLine="720"/>
        <w:rPr>
          <w:sz w:val="28"/>
          <w:szCs w:val="28"/>
        </w:rPr>
      </w:pPr>
      <w:r w:rsidRPr="00506A4E">
        <w:rPr>
          <w:sz w:val="28"/>
          <w:szCs w:val="28"/>
        </w:rPr>
        <w:t xml:space="preserve">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розпорядженням міського голови «Про відзначення Дня пам’яті та примирення»  № 32 від 24.04.2018 р.,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11 від 03.08.2018 року),  виконавчий комітет Винниківської  міської  ради –  </w:t>
      </w:r>
    </w:p>
    <w:p w14:paraId="582ACF11" w14:textId="77777777" w:rsidR="00506A4E" w:rsidRPr="00506A4E" w:rsidRDefault="00506A4E" w:rsidP="00506A4E">
      <w:pPr>
        <w:rPr>
          <w:sz w:val="28"/>
          <w:szCs w:val="28"/>
        </w:rPr>
      </w:pPr>
    </w:p>
    <w:p w14:paraId="7D56A29A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</w:t>
      </w:r>
      <w:r w:rsidRPr="00506A4E">
        <w:rPr>
          <w:sz w:val="28"/>
          <w:szCs w:val="28"/>
        </w:rPr>
        <w:tab/>
        <w:t xml:space="preserve">Надати матеріальну допомогу  громадянам м. Винники репресованим, політичним в’язням, воїнам УПА: </w:t>
      </w:r>
    </w:p>
    <w:p w14:paraId="7FA8EF91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1.1.</w:t>
      </w:r>
      <w:r w:rsidRPr="00506A4E">
        <w:rPr>
          <w:sz w:val="28"/>
          <w:szCs w:val="28"/>
        </w:rPr>
        <w:tab/>
        <w:t>Баран Іванні Іванівні, 1935 р.н., репресованій, що проживає у м. Винники, вул. Вузька, 15 кв.7, на суму – 1000 грн;</w:t>
      </w:r>
    </w:p>
    <w:p w14:paraId="0EFB972C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1.2.</w:t>
      </w:r>
      <w:r w:rsidRPr="00506A4E">
        <w:rPr>
          <w:sz w:val="28"/>
          <w:szCs w:val="28"/>
        </w:rPr>
        <w:tab/>
        <w:t>Билінській Софії Ільківні, 1937 р.н., репресованій, що проживає у м. Винники, вул. Сахарова, 10, на суму – 1000 грн;</w:t>
      </w:r>
    </w:p>
    <w:p w14:paraId="64E33272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1.3.</w:t>
      </w:r>
      <w:r w:rsidRPr="00506A4E">
        <w:rPr>
          <w:sz w:val="28"/>
          <w:szCs w:val="28"/>
        </w:rPr>
        <w:tab/>
        <w:t>Гроцькій Стефанії Петрівні, 1933 р.н., репресованій, що проживає у м. Винники, вул. Галицька, 49а кв.4, на суму – 1000 грн;</w:t>
      </w:r>
    </w:p>
    <w:p w14:paraId="7B1339D8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1.4.</w:t>
      </w:r>
      <w:r w:rsidRPr="00506A4E">
        <w:rPr>
          <w:sz w:val="28"/>
          <w:szCs w:val="28"/>
        </w:rPr>
        <w:tab/>
        <w:t>Хар Іванні-Софії Євгенівні, 1940 р.н., репресованій, що проживає у м. Винники, вул. Ів. Франка, 95, на суму – 1000 грн;</w:t>
      </w:r>
    </w:p>
    <w:p w14:paraId="2B9F0C08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1.5.</w:t>
      </w:r>
      <w:r w:rsidRPr="00506A4E">
        <w:rPr>
          <w:sz w:val="28"/>
          <w:szCs w:val="28"/>
        </w:rPr>
        <w:tab/>
        <w:t>Куляк Богдану Юліановичу, 1955 р.н., репресованому, що проживає у м. Винники, вул. Злагоди, 2е, на суму – 1000 грн;</w:t>
      </w:r>
    </w:p>
    <w:p w14:paraId="0F9D4C6D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lastRenderedPageBreak/>
        <w:t>1.6.</w:t>
      </w:r>
      <w:r w:rsidRPr="00506A4E">
        <w:rPr>
          <w:sz w:val="28"/>
          <w:szCs w:val="28"/>
        </w:rPr>
        <w:tab/>
        <w:t>Огоновській Марії Михайлівні, 1941 р.н., репресованій, що проживає у м. Винники, вул. Галицькій, 92, на суму – 1000 грн;</w:t>
      </w:r>
    </w:p>
    <w:p w14:paraId="2089A9F2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1.7.</w:t>
      </w:r>
      <w:r w:rsidRPr="00506A4E">
        <w:rPr>
          <w:sz w:val="28"/>
          <w:szCs w:val="28"/>
        </w:rPr>
        <w:tab/>
        <w:t>Присяжній Ірині Іванівні, 1940 р.н., репресованій, що проживає у м. Винники, вул. Л. Парахоняк, 7, на суму – 1000 грн;</w:t>
      </w:r>
    </w:p>
    <w:p w14:paraId="5C49732B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1.8.</w:t>
      </w:r>
      <w:r w:rsidRPr="00506A4E">
        <w:rPr>
          <w:sz w:val="28"/>
          <w:szCs w:val="28"/>
        </w:rPr>
        <w:tab/>
        <w:t>Тирусь Стефанії Станіславівні, 1942 р.н., репресованій, що проживає у м. Винники, вул. Кільцева, 8 кв.9, на суму – 1000 грн;</w:t>
      </w:r>
    </w:p>
    <w:p w14:paraId="08D412B0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1.9.</w:t>
      </w:r>
      <w:r w:rsidRPr="00506A4E">
        <w:rPr>
          <w:sz w:val="28"/>
          <w:szCs w:val="28"/>
        </w:rPr>
        <w:tab/>
        <w:t>Тищенко Галині Юліанівні, 1953 р.н., репресованій, що проживає у м. Винники, вул. Кільцева, 4 кв.4, на суму – 1000 грн;</w:t>
      </w:r>
    </w:p>
    <w:p w14:paraId="4ADDAA27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1.10.</w:t>
      </w:r>
      <w:r w:rsidRPr="00506A4E">
        <w:rPr>
          <w:sz w:val="28"/>
          <w:szCs w:val="28"/>
        </w:rPr>
        <w:tab/>
        <w:t>Барану Володимиру Степановичу, 1931 р.н., політичному в’язню, воїну УПА, що проживає у м. Винники, вул. Вузька, 15 кв.7, на суму – 1000 грн;</w:t>
      </w:r>
    </w:p>
    <w:p w14:paraId="34D56732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1.11.</w:t>
      </w:r>
      <w:r w:rsidRPr="00506A4E">
        <w:rPr>
          <w:sz w:val="28"/>
          <w:szCs w:val="28"/>
        </w:rPr>
        <w:tab/>
        <w:t>Мошовській Марії Михайлівні, 1930 р.н., політичному в’язню, що проживає у м. Винники, вул. Кільцева, 2 кв.84, на суму – 1000 грн;</w:t>
      </w:r>
    </w:p>
    <w:p w14:paraId="79E4B883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1.12.</w:t>
      </w:r>
      <w:r w:rsidRPr="00506A4E">
        <w:rPr>
          <w:sz w:val="28"/>
          <w:szCs w:val="28"/>
        </w:rPr>
        <w:tab/>
        <w:t>Йосифів Марії Григорівні, 1923 р.н., політичному в’язню, воїну УПА, що проживає у м. Винники, вул. Б.Хмельницького, 25а, на суму – 1000 грн;</w:t>
      </w:r>
    </w:p>
    <w:p w14:paraId="56876124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1.13.</w:t>
      </w:r>
      <w:r w:rsidRPr="00506A4E">
        <w:rPr>
          <w:sz w:val="28"/>
          <w:szCs w:val="28"/>
        </w:rPr>
        <w:tab/>
        <w:t>Савчук Ользі Олексіївні, 1939 р.н., репресованій, що проживає у м. Винники, вул. Гонти, 1, на суму – 1000 грн;</w:t>
      </w:r>
    </w:p>
    <w:p w14:paraId="22A67D1E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1.14.</w:t>
      </w:r>
      <w:r w:rsidRPr="00506A4E">
        <w:rPr>
          <w:sz w:val="28"/>
          <w:szCs w:val="28"/>
        </w:rPr>
        <w:tab/>
        <w:t>Гриб Надії Василівні, 1947 р.н., репресованій, що проживає у м. Винники, вул. Кільцева, 7 кв.13, на суму – 1000 грн;</w:t>
      </w:r>
    </w:p>
    <w:p w14:paraId="681AB5F9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1.15.</w:t>
      </w:r>
      <w:r w:rsidRPr="00506A4E">
        <w:rPr>
          <w:sz w:val="28"/>
          <w:szCs w:val="28"/>
        </w:rPr>
        <w:tab/>
        <w:t>Гриб Євгену Миколайовичу, 1946 р.н., репресованому, що проживає у м. Винники, вул. Кільцева, 7 кв.13, на суму – 1000 грн;</w:t>
      </w:r>
    </w:p>
    <w:p w14:paraId="63C3F5A2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1.16.</w:t>
      </w:r>
      <w:r w:rsidRPr="00506A4E">
        <w:rPr>
          <w:sz w:val="28"/>
          <w:szCs w:val="28"/>
        </w:rPr>
        <w:tab/>
        <w:t>Грог Євгенії Миколаївні, 1936 р.н., репресованій, що проживає у м. Винники, вул. Гайдамацька, 2, на суму – 1000 грн;</w:t>
      </w:r>
    </w:p>
    <w:p w14:paraId="6FB3426F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1.17.</w:t>
      </w:r>
      <w:r w:rsidRPr="00506A4E">
        <w:rPr>
          <w:sz w:val="28"/>
          <w:szCs w:val="28"/>
        </w:rPr>
        <w:tab/>
        <w:t>Гумену Богдану Дмитровичу, 1949 р.н., репресованому, що проживає у м. Винники, вул. Калнишевського, 31, на суму – 1000 грн;</w:t>
      </w:r>
    </w:p>
    <w:p w14:paraId="4B087C75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1.18.</w:t>
      </w:r>
      <w:r w:rsidRPr="00506A4E">
        <w:rPr>
          <w:sz w:val="28"/>
          <w:szCs w:val="28"/>
        </w:rPr>
        <w:tab/>
        <w:t>Комендяк Олені Миколаївні, 1931 р.н., репресованій, що проживає у м. Винники, вул. Соборності, 10, на суму – 1000 грн;</w:t>
      </w:r>
    </w:p>
    <w:p w14:paraId="1F9B7025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1.19.</w:t>
      </w:r>
      <w:r w:rsidRPr="00506A4E">
        <w:rPr>
          <w:sz w:val="28"/>
          <w:szCs w:val="28"/>
        </w:rPr>
        <w:tab/>
        <w:t>Лінді Мирославі Іванівні, 1937 р.н., репресованій, що проживає у м. Винники, вул. Гайдамацька, 1, на суму – 1000 грн;</w:t>
      </w:r>
    </w:p>
    <w:p w14:paraId="2929F48A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1.20.</w:t>
      </w:r>
      <w:r w:rsidRPr="00506A4E">
        <w:rPr>
          <w:sz w:val="28"/>
          <w:szCs w:val="28"/>
        </w:rPr>
        <w:tab/>
        <w:t>Чорнію Михайлу Олексійовичу, 1954 р.н., репресованому, що проживає у м. Винники, вул. Лісна, 4 кв.6, на суму – 1000 грн;</w:t>
      </w:r>
    </w:p>
    <w:p w14:paraId="49971558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1.21.</w:t>
      </w:r>
      <w:r w:rsidRPr="00506A4E">
        <w:rPr>
          <w:sz w:val="28"/>
          <w:szCs w:val="28"/>
        </w:rPr>
        <w:tab/>
        <w:t>Маркевичу Ігорю-Юрію Теодоровичу, 1927 р.н., репресований, що проживає у м. Винники, вул. Руська, 19а, на суму – 1000 грн;</w:t>
      </w:r>
    </w:p>
    <w:p w14:paraId="441AA82F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1.22.</w:t>
      </w:r>
      <w:r w:rsidRPr="00506A4E">
        <w:rPr>
          <w:sz w:val="28"/>
          <w:szCs w:val="28"/>
        </w:rPr>
        <w:tab/>
        <w:t>Дудар Стефанії Григорівні, 1932 р.н., репресованій, що проживає у м. Винники, вул. Лугова, 14, на суму – 1000 грн;</w:t>
      </w:r>
    </w:p>
    <w:p w14:paraId="4DB2FD66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1.23.</w:t>
      </w:r>
      <w:r w:rsidRPr="00506A4E">
        <w:rPr>
          <w:sz w:val="28"/>
          <w:szCs w:val="28"/>
        </w:rPr>
        <w:tab/>
        <w:t>Гарапі Таїсії Євгенівні, 1944 р.н., репресованій, що проживає у м. Винники, вул. Піддіброва, 9, на суму – 1000 грн;</w:t>
      </w:r>
    </w:p>
    <w:p w14:paraId="66B0023A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1.24.</w:t>
      </w:r>
      <w:r w:rsidRPr="00506A4E">
        <w:rPr>
          <w:sz w:val="28"/>
          <w:szCs w:val="28"/>
        </w:rPr>
        <w:tab/>
        <w:t>Ісаєвич Софії Василівні, 1940 р.н., репресованій, що проживає у м. Винники, вул. Кільцева, 2 кв.13, на суму – 1000 грн;</w:t>
      </w:r>
    </w:p>
    <w:p w14:paraId="0952528D" w14:textId="77777777" w:rsidR="00506A4E" w:rsidRPr="00506A4E" w:rsidRDefault="00506A4E" w:rsidP="00506A4E">
      <w:pPr>
        <w:rPr>
          <w:sz w:val="28"/>
          <w:szCs w:val="28"/>
        </w:rPr>
      </w:pPr>
    </w:p>
    <w:p w14:paraId="363598C8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</w:t>
      </w:r>
      <w:r w:rsidRPr="00506A4E">
        <w:rPr>
          <w:sz w:val="28"/>
          <w:szCs w:val="28"/>
        </w:rPr>
        <w:tab/>
        <w:t xml:space="preserve">Надати матеріальну допомогу наступним громадянам м. Винники: </w:t>
      </w:r>
    </w:p>
    <w:p w14:paraId="4132F4EB" w14:textId="77777777" w:rsidR="00506A4E" w:rsidRPr="00506A4E" w:rsidRDefault="00506A4E" w:rsidP="00506A4E">
      <w:pPr>
        <w:rPr>
          <w:sz w:val="28"/>
          <w:szCs w:val="28"/>
        </w:rPr>
      </w:pPr>
    </w:p>
    <w:p w14:paraId="5AEAA10E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2.1.</w:t>
      </w:r>
      <w:r w:rsidRPr="00506A4E">
        <w:rPr>
          <w:sz w:val="28"/>
          <w:szCs w:val="28"/>
        </w:rPr>
        <w:tab/>
        <w:t>Сидоренко Ользі Зіновіївні, 1989 р.н., інваліду 2 групи,  на лікування, що проживає у м. Винники, вул. Кільцева, 2 кв.41, на суму – 800грн;</w:t>
      </w:r>
    </w:p>
    <w:p w14:paraId="76316D13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2.2.</w:t>
      </w:r>
      <w:r w:rsidRPr="00506A4E">
        <w:rPr>
          <w:sz w:val="28"/>
          <w:szCs w:val="28"/>
        </w:rPr>
        <w:tab/>
        <w:t>Голінько Степанії Дмитрівні, 1950 р.н., інваліду 2 групи, на лікування, що проживає у м. Винники, вул. Кільцева, 2 кв.41, на суму - 800грн;</w:t>
      </w:r>
    </w:p>
    <w:p w14:paraId="61326DAF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lastRenderedPageBreak/>
        <w:t>2.3.</w:t>
      </w:r>
      <w:r w:rsidRPr="00506A4E">
        <w:rPr>
          <w:sz w:val="28"/>
          <w:szCs w:val="28"/>
        </w:rPr>
        <w:tab/>
        <w:t>Гресько Стефанії Федорівні, 1928 р.н., ветерану війни, що проживає у м. Винники, вул. Яворницького, 35, на суму - 500грн;</w:t>
      </w:r>
    </w:p>
    <w:p w14:paraId="66A6AF1C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2.4.</w:t>
      </w:r>
      <w:r w:rsidRPr="00506A4E">
        <w:rPr>
          <w:sz w:val="28"/>
          <w:szCs w:val="28"/>
        </w:rPr>
        <w:tab/>
        <w:t>Кордіяці Віктору Петровичу, 1970 р.н., інваліду 3-ї групи на лікування, що проживає у м. Винники, вул.Садова, 8а,  на суму -  800грн;</w:t>
      </w:r>
    </w:p>
    <w:p w14:paraId="2398AB87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2.5.</w:t>
      </w:r>
      <w:r w:rsidRPr="00506A4E">
        <w:rPr>
          <w:sz w:val="28"/>
          <w:szCs w:val="28"/>
        </w:rPr>
        <w:tab/>
        <w:t>Язвінській Галині Костянтинівні, 1946 р.н., на лікування, що проживає у м. Винники, вул. Шевченка, 7а на суму -  1000грн;</w:t>
      </w:r>
    </w:p>
    <w:p w14:paraId="32F9122A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2.6.</w:t>
      </w:r>
      <w:r w:rsidRPr="00506A4E">
        <w:rPr>
          <w:sz w:val="28"/>
          <w:szCs w:val="28"/>
        </w:rPr>
        <w:tab/>
        <w:t>Кордіяці Марії Василівні, 1950 р.н., ветерану праці, що проживає у м. Винники, вул. Садова, 8а,  на суму - 500грн;</w:t>
      </w:r>
    </w:p>
    <w:p w14:paraId="183AB0F9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2.7.</w:t>
      </w:r>
      <w:r w:rsidRPr="00506A4E">
        <w:rPr>
          <w:sz w:val="28"/>
          <w:szCs w:val="28"/>
        </w:rPr>
        <w:tab/>
        <w:t>Гнатіву Олегу Володимировичу, 1988 р.н., інваліду війни 3-ї групи (АТО) на лікування, що проживає у м. Винники, вул. Винна Гора, 7 кв.71, на суму –1000 грн;</w:t>
      </w:r>
    </w:p>
    <w:p w14:paraId="1EA40086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2.8.</w:t>
      </w:r>
      <w:r w:rsidRPr="00506A4E">
        <w:rPr>
          <w:sz w:val="28"/>
          <w:szCs w:val="28"/>
        </w:rPr>
        <w:tab/>
        <w:t>Чаплигіні Тетяні Василівні, 1955 р.н., одинокій пенсіонерці, що проживає у м. Винники, вул. Івасюка, 3 кв.1, на суму – 500грн;</w:t>
      </w:r>
    </w:p>
    <w:p w14:paraId="14B4D3C6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2.9.</w:t>
      </w:r>
      <w:r w:rsidRPr="00506A4E">
        <w:rPr>
          <w:sz w:val="28"/>
          <w:szCs w:val="28"/>
        </w:rPr>
        <w:tab/>
        <w:t>Следзь Галині Галієвні, 1958р.н., одинокій пенсіонерці, що проживає у м. Винники, вул. Стрілецька, 2 кв.2 , на суму -  500грн;</w:t>
      </w:r>
    </w:p>
    <w:p w14:paraId="782D0428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2.10.</w:t>
      </w:r>
      <w:r w:rsidRPr="00506A4E">
        <w:rPr>
          <w:sz w:val="28"/>
          <w:szCs w:val="28"/>
        </w:rPr>
        <w:tab/>
        <w:t xml:space="preserve">Крупі Наталії Ярославівні, 1973 р.н., одинокій матері, що проживає у м. Винники, вул. І.Франка, 98 кв.2, на суму - 500грн; </w:t>
      </w:r>
    </w:p>
    <w:p w14:paraId="72055955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2.11.</w:t>
      </w:r>
      <w:r w:rsidRPr="00506A4E">
        <w:rPr>
          <w:sz w:val="28"/>
          <w:szCs w:val="28"/>
        </w:rPr>
        <w:tab/>
        <w:t>Кондришину Степану Іллічу, 1945 р.н., одинокому пенсіонеру на лікування, що проживає у м. Винники, вул. Галицька, 46, на суму -  500грн;</w:t>
      </w:r>
    </w:p>
    <w:p w14:paraId="5240F3CF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2.12.</w:t>
      </w:r>
      <w:r w:rsidRPr="00506A4E">
        <w:rPr>
          <w:sz w:val="28"/>
          <w:szCs w:val="28"/>
        </w:rPr>
        <w:tab/>
        <w:t>Кондришину Мирону Іллічу, 1955 р.н.,  інваліду 2-ї групи на лікування, що проживає у м. Винники, вул. Ціолковського, 13, на суму - 500грн;</w:t>
      </w:r>
    </w:p>
    <w:p w14:paraId="20D635A0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2.13.</w:t>
      </w:r>
      <w:r w:rsidRPr="00506A4E">
        <w:rPr>
          <w:sz w:val="28"/>
          <w:szCs w:val="28"/>
        </w:rPr>
        <w:tab/>
        <w:t>Кондришин Ярославі Василівні, 1944 р.н.,  учаснику війни, одинокій, що проживає у м. Винники, вул. Галицька, 46, на суму -  500грн;</w:t>
      </w:r>
    </w:p>
    <w:p w14:paraId="54D40467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2.14.</w:t>
      </w:r>
      <w:r w:rsidRPr="00506A4E">
        <w:rPr>
          <w:sz w:val="28"/>
          <w:szCs w:val="28"/>
        </w:rPr>
        <w:tab/>
        <w:t>Наритник Ванді Пилипівні, 1942 р.н., інваліду 2-ї групи, що проживає у м. Винники, вул. Кармелюка, 5а, на суму – 1000грн;</w:t>
      </w:r>
    </w:p>
    <w:p w14:paraId="64B9D5FB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2.15.</w:t>
      </w:r>
      <w:r w:rsidRPr="00506A4E">
        <w:rPr>
          <w:sz w:val="28"/>
          <w:szCs w:val="28"/>
        </w:rPr>
        <w:tab/>
        <w:t>Магера-Заїченко Надії Теодорівні, 1952 р.н., на лікування, що проживає у м. Винники, вул. Кільцева, 3 кв.29, на суму – 500грн;</w:t>
      </w:r>
    </w:p>
    <w:p w14:paraId="4852F3F8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2.16.</w:t>
      </w:r>
      <w:r w:rsidRPr="00506A4E">
        <w:rPr>
          <w:sz w:val="28"/>
          <w:szCs w:val="28"/>
        </w:rPr>
        <w:tab/>
        <w:t>Пацану Володимиру Юрійовичу, 1945 р.н., ветерану війни, що проживає у м. Винники, вул. С.Бандери, 3е, на суму – 1000грн;</w:t>
      </w:r>
    </w:p>
    <w:p w14:paraId="31665F9D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2.17.</w:t>
      </w:r>
      <w:r w:rsidRPr="00506A4E">
        <w:rPr>
          <w:sz w:val="28"/>
          <w:szCs w:val="28"/>
        </w:rPr>
        <w:tab/>
        <w:t>Цимбрівській Ярині Ярославівні, 1986р.н., на лікування дитини (онкологічне захворювання), що проживає у м. Винники, вул. Козацька, 30, на суму – 3000грн;</w:t>
      </w:r>
    </w:p>
    <w:p w14:paraId="3F6EE0CD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2.18.</w:t>
      </w:r>
      <w:r w:rsidRPr="00506A4E">
        <w:rPr>
          <w:sz w:val="28"/>
          <w:szCs w:val="28"/>
        </w:rPr>
        <w:tab/>
        <w:t>Булич Зоряні Володимирівні, 1975 р.н., на лікування сина – Булича О.А. (інваліда з дитинства), що проживає у м. Винники, вул. Лермонтова, 20, на суму – 3000грн;</w:t>
      </w:r>
    </w:p>
    <w:p w14:paraId="1BB2FF5A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2.19.</w:t>
      </w:r>
      <w:r w:rsidRPr="00506A4E">
        <w:rPr>
          <w:sz w:val="28"/>
          <w:szCs w:val="28"/>
        </w:rPr>
        <w:tab/>
        <w:t>Ільців Тамарі Володимирівні, 1953р.н., інваліду 2-ї групи на післяопераційне лікування, що проживає у м. Винники, вул. Винна Гора, 12 кв.9 на суму – 1500грн;</w:t>
      </w:r>
    </w:p>
    <w:p w14:paraId="3CFAE23B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2.20.</w:t>
      </w:r>
      <w:r w:rsidRPr="00506A4E">
        <w:rPr>
          <w:sz w:val="28"/>
          <w:szCs w:val="28"/>
        </w:rPr>
        <w:tab/>
        <w:t xml:space="preserve"> Васюхіну Святославу Сергійовичу, 1997 р.н., учаснику бойових дій (АТО), що проживає у м. Винники, вул. Кільцева, 10 кв.81, на суму –1000 грн;</w:t>
      </w:r>
    </w:p>
    <w:p w14:paraId="7FC5D6A8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2.21.</w:t>
      </w:r>
      <w:r w:rsidRPr="00506A4E">
        <w:rPr>
          <w:sz w:val="28"/>
          <w:szCs w:val="28"/>
        </w:rPr>
        <w:tab/>
        <w:t>Мартинюк Надії Степанівні, 1952р.н., одинокій пенсіонерці, що проживає у м. Винники, вул. Шевченка, 7 , на суму -  500грн;</w:t>
      </w:r>
    </w:p>
    <w:p w14:paraId="63C8FA71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2.22.</w:t>
      </w:r>
      <w:r w:rsidRPr="00506A4E">
        <w:rPr>
          <w:sz w:val="28"/>
          <w:szCs w:val="28"/>
        </w:rPr>
        <w:tab/>
        <w:t>Цицьорці Оксані Михайлівні, 1949р.н., ветерану війни на лікування, що проживає у м. Винники, вул. Лісна, 5 кв.5, на суму - 1500грн;</w:t>
      </w:r>
    </w:p>
    <w:p w14:paraId="303CB45E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lastRenderedPageBreak/>
        <w:t>2.23.</w:t>
      </w:r>
      <w:r w:rsidRPr="00506A4E">
        <w:rPr>
          <w:sz w:val="28"/>
          <w:szCs w:val="28"/>
        </w:rPr>
        <w:tab/>
        <w:t>Рибнікову Олександру Михайловичу, 1982р.н., інваліду 1-ї групи на лікування, що проживає у м. Винники, вул. Івасюка, 21 кв.36, на суму - 3000грн;</w:t>
      </w:r>
    </w:p>
    <w:p w14:paraId="23E04288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2.24.</w:t>
      </w:r>
      <w:r w:rsidRPr="00506A4E">
        <w:rPr>
          <w:sz w:val="28"/>
          <w:szCs w:val="28"/>
        </w:rPr>
        <w:tab/>
        <w:t>Яблонській Олександрі Володимирівні 1982р.н., на лікування дитини інваліда, що проживає у м. Винники, Смерекова, 4а, на суму - 3000грн;</w:t>
      </w:r>
    </w:p>
    <w:p w14:paraId="6D6520B6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2.25.</w:t>
      </w:r>
      <w:r w:rsidRPr="00506A4E">
        <w:rPr>
          <w:sz w:val="28"/>
          <w:szCs w:val="28"/>
        </w:rPr>
        <w:tab/>
        <w:t>Мартинюк Олені Яківні 1984р.н., на лікування дитини інваліда, що проживає у м. Винники, Івасюка, 48а кв.19, на суму -  5000грн;</w:t>
      </w:r>
    </w:p>
    <w:p w14:paraId="5BA4E6FE" w14:textId="77777777" w:rsidR="00506A4E" w:rsidRPr="00506A4E" w:rsidRDefault="00506A4E" w:rsidP="00506A4E">
      <w:pPr>
        <w:rPr>
          <w:sz w:val="28"/>
          <w:szCs w:val="28"/>
        </w:rPr>
      </w:pPr>
    </w:p>
    <w:p w14:paraId="603E884C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>3.   Відділу фінансів  та економіки провести виплату матеріальної допомоги у вересні 2018 р.</w:t>
      </w:r>
    </w:p>
    <w:p w14:paraId="59FFA645" w14:textId="77777777" w:rsidR="00506A4E" w:rsidRPr="00506A4E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 xml:space="preserve">4.    Контроль за виконанням даного рішення покласти заступника міського голови   з питань міжнародного партнерства та гуманітарної політики.                                                                </w:t>
      </w:r>
    </w:p>
    <w:p w14:paraId="3F9A9D07" w14:textId="77777777" w:rsidR="00506A4E" w:rsidRPr="00506A4E" w:rsidRDefault="00506A4E" w:rsidP="00506A4E">
      <w:pPr>
        <w:rPr>
          <w:sz w:val="28"/>
          <w:szCs w:val="28"/>
        </w:rPr>
      </w:pPr>
    </w:p>
    <w:p w14:paraId="01C471E0" w14:textId="1FA39499" w:rsidR="00213958" w:rsidRPr="006F2805" w:rsidRDefault="00506A4E" w:rsidP="00506A4E">
      <w:pPr>
        <w:rPr>
          <w:sz w:val="28"/>
          <w:szCs w:val="28"/>
        </w:rPr>
      </w:pPr>
      <w:r w:rsidRPr="00506A4E">
        <w:rPr>
          <w:sz w:val="28"/>
          <w:szCs w:val="28"/>
        </w:rPr>
        <w:t xml:space="preserve">         Місь</w:t>
      </w:r>
      <w:r>
        <w:rPr>
          <w:sz w:val="28"/>
          <w:szCs w:val="28"/>
        </w:rPr>
        <w:t xml:space="preserve">кий голова          </w:t>
      </w:r>
      <w:r w:rsidRPr="00506A4E">
        <w:rPr>
          <w:sz w:val="28"/>
          <w:szCs w:val="28"/>
        </w:rPr>
        <w:t xml:space="preserve">                                 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2F387E" w14:textId="77777777" w:rsidR="00155BCA" w:rsidRDefault="00155BCA">
      <w:r>
        <w:separator/>
      </w:r>
    </w:p>
  </w:endnote>
  <w:endnote w:type="continuationSeparator" w:id="0">
    <w:p w14:paraId="3435EAF2" w14:textId="77777777" w:rsidR="00155BCA" w:rsidRDefault="00155B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065CF1" w14:textId="77777777" w:rsidR="00155BCA" w:rsidRDefault="00155BCA">
      <w:r>
        <w:separator/>
      </w:r>
    </w:p>
  </w:footnote>
  <w:footnote w:type="continuationSeparator" w:id="0">
    <w:p w14:paraId="25B6D053" w14:textId="77777777" w:rsidR="00155BCA" w:rsidRDefault="00155B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5BC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157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6A4E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6FE6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574AF-52A9-489F-BD0D-18C4D859FD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5368</Words>
  <Characters>3061</Characters>
  <Application>Microsoft Office Word</Application>
  <DocSecurity>0</DocSecurity>
  <Lines>25</Lines>
  <Paragraphs>16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2024-04-24T13:32:00Z</dcterms:modified>
</cp:coreProperties>
</file>