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28.09.2018р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участі при  здійсненні  будівництва  індивідуального житлового    будинку  на   земельній  ділянці  по вул. Грушевського, 2 (будинок № 3)  у м.Винники.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B07737F" w14:textId="77777777" w:rsidR="001F6DDD" w:rsidRPr="001F6DDD" w:rsidRDefault="001F6DDD" w:rsidP="001F6DDD">
      <w:pPr>
        <w:ind w:firstLine="720"/>
        <w:jc w:val="both"/>
        <w:rPr>
          <w:sz w:val="28"/>
          <w:szCs w:val="28"/>
        </w:rPr>
      </w:pPr>
      <w:r w:rsidRPr="001F6DDD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 424 від 15.07.2016р. , з наступними змінами та доповненнями , розглянувши заяву директора  ТзОВ « Гал-Дім »  Чорного  Андрія Петровича, беручи до уваги технічний паспорт  , виготовлений ОКП ЛОР «Бюро технічної інвентаризації та експертної оцінки» від 09.03.2016 р.,  виконком  Винниківської  міської  ради –</w:t>
      </w:r>
    </w:p>
    <w:p w14:paraId="195FF460" w14:textId="77777777" w:rsidR="001F6DDD" w:rsidRPr="001F6DDD" w:rsidRDefault="001F6DDD" w:rsidP="001F6DDD">
      <w:pPr>
        <w:jc w:val="center"/>
        <w:rPr>
          <w:sz w:val="28"/>
          <w:szCs w:val="28"/>
        </w:rPr>
      </w:pPr>
      <w:r w:rsidRPr="001F6DDD">
        <w:rPr>
          <w:sz w:val="28"/>
          <w:szCs w:val="28"/>
        </w:rPr>
        <w:t>ВИРІШИВ:</w:t>
      </w:r>
    </w:p>
    <w:p w14:paraId="112ED734" w14:textId="77777777" w:rsidR="001F6DDD" w:rsidRPr="001F6DDD" w:rsidRDefault="001F6DDD" w:rsidP="001F6DDD">
      <w:pPr>
        <w:jc w:val="both"/>
        <w:rPr>
          <w:sz w:val="28"/>
          <w:szCs w:val="28"/>
        </w:rPr>
      </w:pPr>
    </w:p>
    <w:p w14:paraId="4D028E94" w14:textId="77777777" w:rsidR="001F6DDD" w:rsidRPr="001F6DDD" w:rsidRDefault="001F6DDD" w:rsidP="001F6DDD">
      <w:pPr>
        <w:jc w:val="both"/>
        <w:rPr>
          <w:sz w:val="28"/>
          <w:szCs w:val="28"/>
        </w:rPr>
      </w:pPr>
      <w:r w:rsidRPr="001F6DDD">
        <w:rPr>
          <w:sz w:val="28"/>
          <w:szCs w:val="28"/>
        </w:rPr>
        <w:t>1.  Затвердити розрахунок розміру пайової участі при здійсненні будівництва   індивідуального житлового    будинку  на   земельній  ділянці  по вул. Грушевського, 2 (будинок № 3) у м. Винники , к/н 4610160300:07:006:0282 , договір оренди землі  від 23.02.2018 р.,  в розмірі  - 81836 грн.72 коп.  (дод.1)</w:t>
      </w:r>
    </w:p>
    <w:p w14:paraId="76248F71" w14:textId="77777777" w:rsidR="001F6DDD" w:rsidRPr="001F6DDD" w:rsidRDefault="001F6DDD" w:rsidP="001F6DDD">
      <w:pPr>
        <w:jc w:val="both"/>
        <w:rPr>
          <w:sz w:val="28"/>
          <w:szCs w:val="28"/>
        </w:rPr>
      </w:pPr>
      <w:r w:rsidRPr="001F6DDD">
        <w:rPr>
          <w:sz w:val="28"/>
          <w:szCs w:val="28"/>
        </w:rPr>
        <w:t xml:space="preserve">2.   Директору ТзОВ « Гал-Дім»  Чорному А. П. (Сторона-2) : </w:t>
      </w:r>
    </w:p>
    <w:p w14:paraId="739FCD6C" w14:textId="77777777" w:rsidR="001F6DDD" w:rsidRPr="001F6DDD" w:rsidRDefault="001F6DDD" w:rsidP="001F6DDD">
      <w:pPr>
        <w:jc w:val="both"/>
        <w:rPr>
          <w:sz w:val="28"/>
          <w:szCs w:val="28"/>
        </w:rPr>
      </w:pPr>
      <w:r w:rsidRPr="001F6DDD">
        <w:rPr>
          <w:sz w:val="28"/>
          <w:szCs w:val="28"/>
        </w:rPr>
        <w:t xml:space="preserve">2.1. Заключити Договір про пайову участь на протязі 15-ти робочих днів з часу прийняття даного рішення. </w:t>
      </w:r>
    </w:p>
    <w:p w14:paraId="54988D50" w14:textId="77777777" w:rsidR="001F6DDD" w:rsidRPr="001F6DDD" w:rsidRDefault="001F6DDD" w:rsidP="001F6DDD">
      <w:pPr>
        <w:jc w:val="both"/>
        <w:rPr>
          <w:sz w:val="28"/>
          <w:szCs w:val="28"/>
        </w:rPr>
      </w:pPr>
      <w:r w:rsidRPr="001F6DDD">
        <w:rPr>
          <w:sz w:val="28"/>
          <w:szCs w:val="28"/>
        </w:rPr>
        <w:t>2.2. Пайовий внесок сплатити згідно умов Договору.</w:t>
      </w:r>
    </w:p>
    <w:p w14:paraId="7B72113F" w14:textId="77777777" w:rsidR="001F6DDD" w:rsidRPr="001F6DDD" w:rsidRDefault="001F6DDD" w:rsidP="001F6DDD">
      <w:pPr>
        <w:jc w:val="both"/>
        <w:rPr>
          <w:sz w:val="28"/>
          <w:szCs w:val="28"/>
        </w:rPr>
      </w:pPr>
      <w:r w:rsidRPr="001F6DDD">
        <w:rPr>
          <w:sz w:val="28"/>
          <w:szCs w:val="28"/>
        </w:rPr>
        <w:t>3.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20CA043" w14:textId="77777777" w:rsidR="001F6DDD" w:rsidRPr="001F6DDD" w:rsidRDefault="001F6DDD" w:rsidP="001F6DDD">
      <w:pPr>
        <w:jc w:val="both"/>
        <w:rPr>
          <w:sz w:val="28"/>
          <w:szCs w:val="28"/>
        </w:rPr>
      </w:pPr>
    </w:p>
    <w:p w14:paraId="01C471E0" w14:textId="5E627FF9" w:rsidR="00213958" w:rsidRPr="006F2805" w:rsidRDefault="001F6DDD" w:rsidP="001F6DDD">
      <w:pPr>
        <w:jc w:val="both"/>
        <w:rPr>
          <w:sz w:val="28"/>
          <w:szCs w:val="28"/>
        </w:rPr>
      </w:pPr>
      <w:r>
        <w:rPr>
          <w:sz w:val="28"/>
          <w:szCs w:val="28"/>
        </w:rPr>
        <w:t>В.о.міського</w:t>
      </w:r>
      <w:r w:rsidRPr="001F6DDD">
        <w:rPr>
          <w:sz w:val="28"/>
          <w:szCs w:val="28"/>
        </w:rPr>
        <w:t xml:space="preserve"> голов</w:t>
      </w:r>
      <w:r>
        <w:rPr>
          <w:sz w:val="28"/>
          <w:szCs w:val="28"/>
        </w:rPr>
        <w:t>и</w:t>
      </w:r>
      <w:r w:rsidRPr="001F6DDD">
        <w:rPr>
          <w:sz w:val="28"/>
          <w:szCs w:val="28"/>
        </w:rPr>
        <w:tab/>
      </w:r>
      <w:r w:rsidRPr="001F6DDD">
        <w:rPr>
          <w:sz w:val="28"/>
          <w:szCs w:val="28"/>
        </w:rPr>
        <w:tab/>
      </w:r>
      <w:r w:rsidRPr="001F6DDD">
        <w:rPr>
          <w:sz w:val="28"/>
          <w:szCs w:val="28"/>
        </w:rPr>
        <w:tab/>
      </w:r>
      <w:r w:rsidRPr="001F6DDD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 xml:space="preserve">                            Шустер Б.Р.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60A9A7" w14:textId="77777777" w:rsidR="00730018" w:rsidRDefault="00730018">
      <w:r>
        <w:separator/>
      </w:r>
    </w:p>
  </w:endnote>
  <w:endnote w:type="continuationSeparator" w:id="0">
    <w:p w14:paraId="184AACB3" w14:textId="77777777" w:rsidR="00730018" w:rsidRDefault="00730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E24158" w14:textId="77777777" w:rsidR="00730018" w:rsidRDefault="00730018">
      <w:r>
        <w:separator/>
      </w:r>
    </w:p>
  </w:footnote>
  <w:footnote w:type="continuationSeparator" w:id="0">
    <w:p w14:paraId="70CC4223" w14:textId="77777777" w:rsidR="00730018" w:rsidRDefault="007300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6DDD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30018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20144-CFCC-4622-BEC9-1DE5076A1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1170</Words>
  <Characters>667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2024-04-25T08:58:00Z</dcterms:modified>
</cp:coreProperties>
</file>