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 Капітальний ремонт внутрішніх мереж   (систем каналізації, водопостачання та опалення) у будинку №2а  по вул.Кільцева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92743F8" w14:textId="77777777" w:rsidR="00C67211" w:rsidRPr="00C67211" w:rsidRDefault="00C67211" w:rsidP="00C67211">
      <w:pPr>
        <w:jc w:val="both"/>
        <w:rPr>
          <w:sz w:val="28"/>
          <w:szCs w:val="28"/>
        </w:rPr>
      </w:pPr>
      <w:r w:rsidRPr="00C67211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226762F4" w14:textId="77777777" w:rsidR="00C67211" w:rsidRPr="00C67211" w:rsidRDefault="00C67211" w:rsidP="00C67211">
      <w:pPr>
        <w:jc w:val="both"/>
        <w:rPr>
          <w:sz w:val="28"/>
          <w:szCs w:val="28"/>
        </w:rPr>
      </w:pPr>
    </w:p>
    <w:p w14:paraId="734BE6A8" w14:textId="77777777" w:rsidR="00C67211" w:rsidRPr="00C67211" w:rsidRDefault="00C67211" w:rsidP="00C67211">
      <w:pPr>
        <w:jc w:val="center"/>
        <w:rPr>
          <w:sz w:val="28"/>
          <w:szCs w:val="28"/>
        </w:rPr>
      </w:pPr>
      <w:r w:rsidRPr="00C67211">
        <w:rPr>
          <w:sz w:val="28"/>
          <w:szCs w:val="28"/>
        </w:rPr>
        <w:t>В И Р І Ш И В:</w:t>
      </w:r>
    </w:p>
    <w:p w14:paraId="41DCA7D4" w14:textId="77777777" w:rsidR="00C67211" w:rsidRPr="00C67211" w:rsidRDefault="00C67211" w:rsidP="00C67211">
      <w:pPr>
        <w:jc w:val="both"/>
        <w:rPr>
          <w:sz w:val="28"/>
          <w:szCs w:val="28"/>
        </w:rPr>
      </w:pPr>
    </w:p>
    <w:p w14:paraId="4EE5B94D" w14:textId="5AA9FED9" w:rsidR="00C67211" w:rsidRPr="00C67211" w:rsidRDefault="00C67211" w:rsidP="00C67211">
      <w:pPr>
        <w:jc w:val="both"/>
        <w:rPr>
          <w:sz w:val="28"/>
          <w:szCs w:val="28"/>
        </w:rPr>
      </w:pPr>
      <w:r w:rsidRPr="00C67211">
        <w:rPr>
          <w:sz w:val="28"/>
          <w:szCs w:val="28"/>
        </w:rPr>
        <w:t xml:space="preserve">  1. Затвердити кошторисну документацію на « Капітальний ремонт внутрішніх мереж (систем каналізації, водопостачання та опалення) у будинку №2а по вул.Кільцева у  м.Винники»  </w:t>
      </w:r>
    </w:p>
    <w:p w14:paraId="5E029F41" w14:textId="77777777" w:rsidR="00C67211" w:rsidRPr="00C67211" w:rsidRDefault="00C67211" w:rsidP="00C67211">
      <w:pPr>
        <w:jc w:val="both"/>
        <w:rPr>
          <w:sz w:val="28"/>
          <w:szCs w:val="28"/>
        </w:rPr>
      </w:pPr>
    </w:p>
    <w:p w14:paraId="25A46A1D" w14:textId="77777777" w:rsidR="00C67211" w:rsidRPr="00C67211" w:rsidRDefault="00C67211" w:rsidP="00C67211">
      <w:pPr>
        <w:jc w:val="both"/>
        <w:rPr>
          <w:sz w:val="28"/>
          <w:szCs w:val="28"/>
        </w:rPr>
      </w:pPr>
      <w:r w:rsidRPr="00C67211">
        <w:rPr>
          <w:sz w:val="28"/>
          <w:szCs w:val="28"/>
        </w:rPr>
        <w:t xml:space="preserve">          2. 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14:paraId="2F87AAC9" w14:textId="77777777" w:rsidR="00C67211" w:rsidRPr="00C67211" w:rsidRDefault="00C67211" w:rsidP="00C67211">
      <w:pPr>
        <w:rPr>
          <w:sz w:val="28"/>
          <w:szCs w:val="28"/>
        </w:rPr>
      </w:pPr>
    </w:p>
    <w:p w14:paraId="01C471E0" w14:textId="1D6C313F" w:rsidR="00213958" w:rsidRPr="006F2805" w:rsidRDefault="00C67211" w:rsidP="00C67211">
      <w:pPr>
        <w:rPr>
          <w:sz w:val="28"/>
          <w:szCs w:val="28"/>
        </w:rPr>
      </w:pPr>
      <w:bookmarkStart w:id="1" w:name="_GoBack"/>
      <w:bookmarkEnd w:id="1"/>
      <w:r w:rsidRPr="00C67211">
        <w:rPr>
          <w:sz w:val="28"/>
          <w:szCs w:val="28"/>
        </w:rPr>
        <w:t>Міський голова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67BA0E" w14:textId="77777777" w:rsidR="000D2671" w:rsidRDefault="000D2671">
      <w:r>
        <w:separator/>
      </w:r>
    </w:p>
  </w:endnote>
  <w:endnote w:type="continuationSeparator" w:id="0">
    <w:p w14:paraId="4A8C86ED" w14:textId="77777777" w:rsidR="000D2671" w:rsidRDefault="000D26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28AD17" w14:textId="77777777" w:rsidR="000D2671" w:rsidRDefault="000D2671">
      <w:r>
        <w:separator/>
      </w:r>
    </w:p>
  </w:footnote>
  <w:footnote w:type="continuationSeparator" w:id="0">
    <w:p w14:paraId="31540408" w14:textId="77777777" w:rsidR="000D2671" w:rsidRDefault="000D26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D2671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67211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7E1A5A-E224-4907-AA1C-DA649CFB6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907</Words>
  <Characters>517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2024-04-25T11:42:00Z</dcterms:modified>
</cp:coreProperties>
</file>