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житлового будинку 13   на  вул. Галицькій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EE9E73" w14:textId="77777777" w:rsidR="001B15CF" w:rsidRPr="001B15CF" w:rsidRDefault="001B15CF" w:rsidP="001B15CF">
      <w:pPr>
        <w:rPr>
          <w:sz w:val="28"/>
          <w:szCs w:val="28"/>
        </w:rPr>
      </w:pPr>
      <w:r w:rsidRPr="001B15CF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Виконавчий комітет  Винниківської міської ради</w:t>
      </w:r>
    </w:p>
    <w:p w14:paraId="27E4C378" w14:textId="77777777" w:rsidR="001B15CF" w:rsidRPr="001B15CF" w:rsidRDefault="001B15CF" w:rsidP="001B15CF">
      <w:pPr>
        <w:jc w:val="center"/>
        <w:rPr>
          <w:sz w:val="28"/>
          <w:szCs w:val="28"/>
        </w:rPr>
      </w:pPr>
      <w:r w:rsidRPr="001B15CF">
        <w:rPr>
          <w:sz w:val="28"/>
          <w:szCs w:val="28"/>
        </w:rPr>
        <w:t>В И Р І Ш И В:</w:t>
      </w:r>
    </w:p>
    <w:p w14:paraId="0E2BA1B9" w14:textId="77777777" w:rsidR="001B15CF" w:rsidRPr="001B15CF" w:rsidRDefault="001B15CF" w:rsidP="001B15CF">
      <w:pPr>
        <w:rPr>
          <w:sz w:val="28"/>
          <w:szCs w:val="28"/>
        </w:rPr>
      </w:pPr>
    </w:p>
    <w:p w14:paraId="6CE8BCA9" w14:textId="621F5554" w:rsidR="001B15CF" w:rsidRPr="001B15CF" w:rsidRDefault="001B15CF" w:rsidP="001B15CF">
      <w:pPr>
        <w:rPr>
          <w:sz w:val="28"/>
          <w:szCs w:val="28"/>
        </w:rPr>
      </w:pPr>
      <w:r w:rsidRPr="001B15CF">
        <w:rPr>
          <w:sz w:val="28"/>
          <w:szCs w:val="28"/>
        </w:rPr>
        <w:t xml:space="preserve">       1. Затвердити кошторисну документацію « Капітальний ремонт житлового будинку 13  на  вул. Галицькій у м.Винники» . </w:t>
      </w:r>
    </w:p>
    <w:p w14:paraId="379A84C6" w14:textId="77777777" w:rsidR="001B15CF" w:rsidRPr="001B15CF" w:rsidRDefault="001B15CF" w:rsidP="001B15CF">
      <w:pPr>
        <w:rPr>
          <w:sz w:val="28"/>
          <w:szCs w:val="28"/>
        </w:rPr>
      </w:pPr>
      <w:r w:rsidRPr="001B15CF">
        <w:rPr>
          <w:sz w:val="28"/>
          <w:szCs w:val="28"/>
        </w:rPr>
        <w:t xml:space="preserve"> </w:t>
      </w:r>
    </w:p>
    <w:p w14:paraId="3DE470A1" w14:textId="77777777" w:rsidR="001B15CF" w:rsidRPr="001B15CF" w:rsidRDefault="001B15CF" w:rsidP="001B15CF">
      <w:pPr>
        <w:rPr>
          <w:sz w:val="28"/>
          <w:szCs w:val="28"/>
        </w:rPr>
      </w:pPr>
      <w:r w:rsidRPr="001B15CF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7FC19C03" w14:textId="77777777" w:rsidR="001B15CF" w:rsidRPr="001B15CF" w:rsidRDefault="001B15CF" w:rsidP="001B15CF">
      <w:pPr>
        <w:rPr>
          <w:sz w:val="28"/>
          <w:szCs w:val="28"/>
        </w:rPr>
      </w:pPr>
    </w:p>
    <w:p w14:paraId="418B22E4" w14:textId="77777777" w:rsidR="001B15CF" w:rsidRPr="001B15CF" w:rsidRDefault="001B15CF" w:rsidP="001B15CF">
      <w:pPr>
        <w:rPr>
          <w:sz w:val="28"/>
          <w:szCs w:val="28"/>
        </w:rPr>
      </w:pPr>
    </w:p>
    <w:p w14:paraId="6C5DBAC7" w14:textId="77777777" w:rsidR="001B15CF" w:rsidRPr="001B15CF" w:rsidRDefault="001B15CF" w:rsidP="001B15CF">
      <w:pPr>
        <w:rPr>
          <w:sz w:val="28"/>
          <w:szCs w:val="28"/>
        </w:rPr>
      </w:pPr>
      <w:bookmarkStart w:id="1" w:name="_GoBack"/>
      <w:bookmarkEnd w:id="1"/>
      <w:r w:rsidRPr="001B15CF">
        <w:rPr>
          <w:sz w:val="28"/>
          <w:szCs w:val="28"/>
        </w:rPr>
        <w:t xml:space="preserve">Міський голова                                                                                   В.Л.Квурт </w:t>
      </w:r>
    </w:p>
    <w:p w14:paraId="62D36039" w14:textId="77777777" w:rsidR="001B15CF" w:rsidRPr="001B15CF" w:rsidRDefault="001B15CF" w:rsidP="001B15C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AF08C" w14:textId="77777777" w:rsidR="00470776" w:rsidRDefault="00470776">
      <w:r>
        <w:separator/>
      </w:r>
    </w:p>
  </w:endnote>
  <w:endnote w:type="continuationSeparator" w:id="0">
    <w:p w14:paraId="6A752C4C" w14:textId="77777777" w:rsidR="00470776" w:rsidRDefault="0047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F4FAA" w14:textId="77777777" w:rsidR="00470776" w:rsidRDefault="00470776">
      <w:r>
        <w:separator/>
      </w:r>
    </w:p>
  </w:footnote>
  <w:footnote w:type="continuationSeparator" w:id="0">
    <w:p w14:paraId="0F6CD79B" w14:textId="77777777" w:rsidR="00470776" w:rsidRDefault="00470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15CF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776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DC6B7-BC58-40EE-AE37-C4A42E76A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2024-04-25T11:54:00Z</dcterms:modified>
</cp:coreProperties>
</file>