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A5CE2E" w14:textId="77777777" w:rsidR="00AA2630" w:rsidRPr="00AA2630" w:rsidRDefault="00AA2630" w:rsidP="00AA2630">
      <w:pPr>
        <w:ind w:firstLine="720"/>
        <w:rPr>
          <w:sz w:val="28"/>
          <w:szCs w:val="28"/>
        </w:rPr>
      </w:pPr>
      <w:bookmarkStart w:id="1" w:name="_GoBack"/>
      <w:bookmarkEnd w:id="1"/>
      <w:r w:rsidRPr="00AA2630">
        <w:rPr>
          <w:sz w:val="28"/>
          <w:szCs w:val="28"/>
        </w:rPr>
        <w:t xml:space="preserve">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12 від 9.10.2018 року),  виконавчий комітет Винниківської  міської  ради –  </w:t>
      </w:r>
    </w:p>
    <w:p w14:paraId="25E3A603" w14:textId="77777777" w:rsidR="00AA2630" w:rsidRPr="00AA2630" w:rsidRDefault="00AA2630" w:rsidP="00AA2630">
      <w:pPr>
        <w:rPr>
          <w:sz w:val="28"/>
          <w:szCs w:val="28"/>
        </w:rPr>
      </w:pPr>
    </w:p>
    <w:p w14:paraId="296478C3" w14:textId="77777777" w:rsidR="00AA2630" w:rsidRPr="00AA2630" w:rsidRDefault="00AA2630" w:rsidP="00AA2630">
      <w:pPr>
        <w:rPr>
          <w:sz w:val="28"/>
          <w:szCs w:val="28"/>
        </w:rPr>
      </w:pPr>
    </w:p>
    <w:p w14:paraId="0E79A91C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</w:t>
      </w:r>
      <w:r w:rsidRPr="00AA2630">
        <w:rPr>
          <w:sz w:val="28"/>
          <w:szCs w:val="28"/>
        </w:rPr>
        <w:tab/>
        <w:t xml:space="preserve">Надати матеріальну допомогу наступним громадянам м. Винники: </w:t>
      </w:r>
    </w:p>
    <w:p w14:paraId="6C594999" w14:textId="77777777" w:rsidR="00AA2630" w:rsidRPr="00AA2630" w:rsidRDefault="00AA2630" w:rsidP="00AA2630">
      <w:pPr>
        <w:rPr>
          <w:sz w:val="28"/>
          <w:szCs w:val="28"/>
        </w:rPr>
      </w:pPr>
    </w:p>
    <w:p w14:paraId="386955CA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1.1.</w:t>
      </w:r>
      <w:r w:rsidRPr="00AA2630">
        <w:rPr>
          <w:sz w:val="28"/>
          <w:szCs w:val="28"/>
        </w:rPr>
        <w:tab/>
        <w:t>Шаламай Денису Володимировичу, 1954 р.н., на лікування, що проживає у м. Винники, вул. Любич-Парахоняк, 17 кв.71, на суму – 1000 грн;</w:t>
      </w:r>
    </w:p>
    <w:p w14:paraId="3C0CECBE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1.2.</w:t>
      </w:r>
      <w:r w:rsidRPr="00AA2630">
        <w:rPr>
          <w:sz w:val="28"/>
          <w:szCs w:val="28"/>
        </w:rPr>
        <w:tab/>
        <w:t>Шаламай Галині Юліанівні, 1959 р.н., інваліду 3-ї групи на лікування, що проживає у м. Винники, вул. Любич-Парахоняк, 17 кв.71, на суму -  1000 грн;</w:t>
      </w:r>
    </w:p>
    <w:p w14:paraId="56E2FE01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1.3.</w:t>
      </w:r>
      <w:r w:rsidRPr="00AA2630">
        <w:rPr>
          <w:sz w:val="28"/>
          <w:szCs w:val="28"/>
        </w:rPr>
        <w:tab/>
        <w:t>Гулеватому Олександру Олександровичу, 1974 р.н., багатодітна сім’я, що проживає у м. Винники, вул.Горького, 2в, на суму - 2000 грн;</w:t>
      </w:r>
    </w:p>
    <w:p w14:paraId="5D37430E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1.4.</w:t>
      </w:r>
      <w:r w:rsidRPr="00AA2630">
        <w:rPr>
          <w:sz w:val="28"/>
          <w:szCs w:val="28"/>
        </w:rPr>
        <w:tab/>
        <w:t>Іванчуку Сергію Петровичу, 1958 р.н., інваліду 3-ї групи на лікування, що проживає у м. Винники, вул.  Кільцева, 1 кв.6, на суму - 1000 грн;</w:t>
      </w:r>
    </w:p>
    <w:p w14:paraId="2C144FFF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1.5.</w:t>
      </w:r>
      <w:r w:rsidRPr="00AA2630">
        <w:rPr>
          <w:sz w:val="28"/>
          <w:szCs w:val="28"/>
        </w:rPr>
        <w:tab/>
        <w:t>Боруху Володимиру-Івану Іллічу, 1936 р.н., члену Всеукраїнського братства воїнів УПА ім. генерала Романа Шухевича, що проживає у м. Винники, вул. Котляревського, 15, на суму - 1000 грн;</w:t>
      </w:r>
    </w:p>
    <w:p w14:paraId="224DB04C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lastRenderedPageBreak/>
        <w:t>1.6.</w:t>
      </w:r>
      <w:r w:rsidRPr="00AA2630">
        <w:rPr>
          <w:sz w:val="28"/>
          <w:szCs w:val="28"/>
        </w:rPr>
        <w:tab/>
        <w:t>Угрину Зенону Стефановичу, 1943 р.н., члену Всеукраїнського братства воїнів УПА ім. генерала Романа Шухевича, що проживає у м. Винники, вул. Гната Хоткевича, 9а,  на суму – 1000 грн;</w:t>
      </w:r>
    </w:p>
    <w:p w14:paraId="1971121A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1.7.</w:t>
      </w:r>
      <w:r w:rsidRPr="00AA2630">
        <w:rPr>
          <w:sz w:val="28"/>
          <w:szCs w:val="28"/>
        </w:rPr>
        <w:tab/>
        <w:t>Кутному Михайлу Григоровичу, 1936 р.н., члену Всеукраїнського братства воїнів УПА ім. генерала Романа Шухевича, , що проживає у м. Винники, вул. Сагайдачного, 21, на суму – 1000 грн;</w:t>
      </w:r>
    </w:p>
    <w:p w14:paraId="21D035A8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1.8.</w:t>
      </w:r>
      <w:r w:rsidRPr="00AA2630">
        <w:rPr>
          <w:sz w:val="28"/>
          <w:szCs w:val="28"/>
        </w:rPr>
        <w:tab/>
        <w:t>Питулі Ярославу Павловичу, 1936 р.н., учаснику війни,  що проживає у м. Винники, вул. Спортова, 3г , на суму – 600 грн;</w:t>
      </w:r>
    </w:p>
    <w:p w14:paraId="4BA72913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1.9.</w:t>
      </w:r>
      <w:r w:rsidRPr="00AA2630">
        <w:rPr>
          <w:sz w:val="28"/>
          <w:szCs w:val="28"/>
        </w:rPr>
        <w:tab/>
        <w:t>Яремко Леву Івановичу, 1938 р.н., учаснику бойових дій УПА, на лікування, що проживає у м. Винники, вул. Гонти, 3 , на суму - 2000 грн;</w:t>
      </w:r>
    </w:p>
    <w:p w14:paraId="66DF9CD6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1.10.</w:t>
      </w:r>
      <w:r w:rsidRPr="00AA2630">
        <w:rPr>
          <w:sz w:val="28"/>
          <w:szCs w:val="28"/>
        </w:rPr>
        <w:tab/>
        <w:t xml:space="preserve">Гупало Федору Федоровичу, 1930 р.н., репресованому, що проживає у м. Винники, вул.Берегова, 50, на суму - 1000 грн; </w:t>
      </w:r>
    </w:p>
    <w:p w14:paraId="2B909CE7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1.11.</w:t>
      </w:r>
      <w:r w:rsidRPr="00AA2630">
        <w:rPr>
          <w:sz w:val="28"/>
          <w:szCs w:val="28"/>
        </w:rPr>
        <w:tab/>
        <w:t>Гримаку Ярославу Ігоровичу, 1990 р.н., на лікування сина Гримака І.Я. (ДЦП), що проживає у м. Винники, вул. Полуботка, 8а, на суму - 1500 грн;</w:t>
      </w:r>
    </w:p>
    <w:p w14:paraId="65E0179E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1.12.</w:t>
      </w:r>
      <w:r w:rsidRPr="00AA2630">
        <w:rPr>
          <w:sz w:val="28"/>
          <w:szCs w:val="28"/>
        </w:rPr>
        <w:tab/>
        <w:t>Ониськів Ганні Федорівні, 1953 р.н., на лікування, що проживає у м. Винники, вул. Шевченка, 29 кв.3, на суму - 800  грн;</w:t>
      </w:r>
    </w:p>
    <w:p w14:paraId="60F6F019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1.13.</w:t>
      </w:r>
      <w:r w:rsidRPr="00AA2630">
        <w:rPr>
          <w:sz w:val="28"/>
          <w:szCs w:val="28"/>
        </w:rPr>
        <w:tab/>
        <w:t>Крохмальній Лесі Миколаївні, 1973 р.н.,  на лікування дочки Крохмальної В.І., що проживає у м. Винники, вул. Ломоносова, 12, на суму - 1500 грн;</w:t>
      </w:r>
    </w:p>
    <w:p w14:paraId="7C65D7E7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1.14.</w:t>
      </w:r>
      <w:r w:rsidRPr="00AA2630">
        <w:rPr>
          <w:sz w:val="28"/>
          <w:szCs w:val="28"/>
        </w:rPr>
        <w:tab/>
        <w:t xml:space="preserve">Шутер Володимирі Миронівні, 1936 р.н., на лікування, що проживає у м. Винники, вул. Галицька, 35, на суму - 1000 грн; </w:t>
      </w:r>
    </w:p>
    <w:p w14:paraId="6A18BD8A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1.15.</w:t>
      </w:r>
      <w:r w:rsidRPr="00AA2630">
        <w:rPr>
          <w:sz w:val="28"/>
          <w:szCs w:val="28"/>
        </w:rPr>
        <w:tab/>
        <w:t>Храпі Вікторії Яківні, 1951 р.н., одинокій, на лікування, що проживає у м. Винники, вул. Галицька, 66 кв.2, на суму – 1000 грн.</w:t>
      </w:r>
    </w:p>
    <w:p w14:paraId="522C4474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1.16.</w:t>
      </w:r>
      <w:r w:rsidRPr="00AA2630">
        <w:rPr>
          <w:sz w:val="28"/>
          <w:szCs w:val="28"/>
        </w:rPr>
        <w:tab/>
        <w:t>Солило Володимиру Васильовичу, 1955 р.н., репресованому, що проживає у м. Винники, вул. І.Франка, 1а кв.2 на суму – 1000 грн;</w:t>
      </w:r>
    </w:p>
    <w:p w14:paraId="074AF082" w14:textId="77777777" w:rsidR="00AA2630" w:rsidRPr="00AA2630" w:rsidRDefault="00AA2630" w:rsidP="00AA2630">
      <w:pPr>
        <w:rPr>
          <w:sz w:val="28"/>
          <w:szCs w:val="28"/>
        </w:rPr>
      </w:pPr>
    </w:p>
    <w:p w14:paraId="2D1734EC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2.   Надати матеріальну допомогу на поховання громадян, що проживали та були зареєстровані у м. Винники:</w:t>
      </w:r>
    </w:p>
    <w:p w14:paraId="6E561B32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2.1. Ігнатовичу Ігорю Йосифовичу, 1960 р.н., що проживає у м. Винники, вул. Дмитерка, 5, на поховання сина – Ігнатовича О.І., який на час смерті проживав та був зареєстрований за адресою: м. Винники, вул. Дмитерка, 5 , на суму - 2000 грн.</w:t>
      </w:r>
    </w:p>
    <w:p w14:paraId="785E48B8" w14:textId="77777777" w:rsidR="00AA2630" w:rsidRPr="00AA2630" w:rsidRDefault="00AA2630" w:rsidP="00AA2630">
      <w:pPr>
        <w:rPr>
          <w:sz w:val="28"/>
          <w:szCs w:val="28"/>
        </w:rPr>
      </w:pPr>
    </w:p>
    <w:p w14:paraId="5418A8EA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>3.   Відділу фінансів  та економіки провести виплату матеріальної допомоги у жовтні 2018 р.</w:t>
      </w:r>
    </w:p>
    <w:p w14:paraId="5114EC67" w14:textId="77777777" w:rsidR="00AA2630" w:rsidRPr="00AA2630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 xml:space="preserve">4.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      </w:t>
      </w:r>
    </w:p>
    <w:p w14:paraId="2ABE0BA1" w14:textId="77777777" w:rsidR="00AA2630" w:rsidRPr="00AA2630" w:rsidRDefault="00AA2630" w:rsidP="00AA2630">
      <w:pPr>
        <w:rPr>
          <w:sz w:val="28"/>
          <w:szCs w:val="28"/>
        </w:rPr>
      </w:pPr>
    </w:p>
    <w:p w14:paraId="57D0DBA8" w14:textId="77777777" w:rsidR="00AA2630" w:rsidRPr="00AA2630" w:rsidRDefault="00AA2630" w:rsidP="00AA2630">
      <w:pPr>
        <w:rPr>
          <w:sz w:val="28"/>
          <w:szCs w:val="28"/>
        </w:rPr>
      </w:pPr>
    </w:p>
    <w:p w14:paraId="01C471E0" w14:textId="6B5C5C40" w:rsidR="00213958" w:rsidRPr="006F2805" w:rsidRDefault="00AA2630" w:rsidP="00AA2630">
      <w:pPr>
        <w:rPr>
          <w:sz w:val="28"/>
          <w:szCs w:val="28"/>
        </w:rPr>
      </w:pPr>
      <w:r w:rsidRPr="00AA2630">
        <w:rPr>
          <w:sz w:val="28"/>
          <w:szCs w:val="28"/>
        </w:rPr>
        <w:t xml:space="preserve">         Міський голова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3D0D6" w14:textId="77777777" w:rsidR="00822207" w:rsidRDefault="00822207">
      <w:r>
        <w:separator/>
      </w:r>
    </w:p>
  </w:endnote>
  <w:endnote w:type="continuationSeparator" w:id="0">
    <w:p w14:paraId="2667BAD3" w14:textId="77777777" w:rsidR="00822207" w:rsidRDefault="00822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6C6EA" w14:textId="77777777" w:rsidR="00822207" w:rsidRDefault="00822207">
      <w:r>
        <w:separator/>
      </w:r>
    </w:p>
  </w:footnote>
  <w:footnote w:type="continuationSeparator" w:id="0">
    <w:p w14:paraId="5DBC1813" w14:textId="77777777" w:rsidR="00822207" w:rsidRDefault="008222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220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263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47066-60F9-4790-ADD6-4DD6A5851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2770</Words>
  <Characters>1579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2024-04-25T12:09:00Z</dcterms:modified>
</cp:coreProperties>
</file>