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"Капітальний ремонт  вул. Пушкіна 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629ED4" w14:textId="77777777" w:rsidR="00595A09" w:rsidRPr="00595A09" w:rsidRDefault="00595A09" w:rsidP="00595A09">
      <w:pPr>
        <w:rPr>
          <w:sz w:val="28"/>
          <w:szCs w:val="28"/>
        </w:rPr>
      </w:pPr>
      <w:r w:rsidRPr="00595A09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6073ED53" w14:textId="77777777" w:rsidR="00595A09" w:rsidRPr="00595A09" w:rsidRDefault="00595A09" w:rsidP="00595A09">
      <w:pPr>
        <w:rPr>
          <w:sz w:val="28"/>
          <w:szCs w:val="28"/>
        </w:rPr>
      </w:pPr>
    </w:p>
    <w:p w14:paraId="5A647FD6" w14:textId="4E4E9D95" w:rsidR="00595A09" w:rsidRDefault="00595A09" w:rsidP="00595A09">
      <w:pPr>
        <w:rPr>
          <w:sz w:val="28"/>
          <w:szCs w:val="28"/>
        </w:rPr>
      </w:pPr>
      <w:r w:rsidRPr="00595A09">
        <w:rPr>
          <w:sz w:val="28"/>
          <w:szCs w:val="28"/>
        </w:rPr>
        <w:t xml:space="preserve">                                                                   ВИРІШИВ:</w:t>
      </w:r>
    </w:p>
    <w:p w14:paraId="39003818" w14:textId="77777777" w:rsidR="00595A09" w:rsidRPr="00595A09" w:rsidRDefault="00595A09" w:rsidP="00595A09">
      <w:pPr>
        <w:rPr>
          <w:sz w:val="28"/>
          <w:szCs w:val="28"/>
        </w:rPr>
      </w:pPr>
      <w:bookmarkStart w:id="1" w:name="_GoBack"/>
      <w:bookmarkEnd w:id="1"/>
    </w:p>
    <w:p w14:paraId="5C892A27" w14:textId="77777777" w:rsidR="00595A09" w:rsidRPr="00595A09" w:rsidRDefault="00595A09" w:rsidP="00595A09">
      <w:pPr>
        <w:rPr>
          <w:sz w:val="28"/>
          <w:szCs w:val="28"/>
        </w:rPr>
      </w:pPr>
      <w:r w:rsidRPr="00595A09">
        <w:rPr>
          <w:sz w:val="28"/>
          <w:szCs w:val="28"/>
        </w:rPr>
        <w:t>1.Затвердити  робочий проект «Капітальний ремонт  вул. Пушкіна у м. Винники».</w:t>
      </w:r>
    </w:p>
    <w:p w14:paraId="15230C36" w14:textId="77777777" w:rsidR="00595A09" w:rsidRPr="00595A09" w:rsidRDefault="00595A09" w:rsidP="00595A09">
      <w:pPr>
        <w:rPr>
          <w:sz w:val="28"/>
          <w:szCs w:val="28"/>
        </w:rPr>
      </w:pPr>
    </w:p>
    <w:p w14:paraId="7C98389F" w14:textId="77777777" w:rsidR="00595A09" w:rsidRPr="00595A09" w:rsidRDefault="00595A09" w:rsidP="00595A09">
      <w:pPr>
        <w:rPr>
          <w:sz w:val="28"/>
          <w:szCs w:val="28"/>
        </w:rPr>
      </w:pPr>
      <w:r w:rsidRPr="00595A0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6C13720" w14:textId="77777777" w:rsidR="00595A09" w:rsidRPr="00595A09" w:rsidRDefault="00595A09" w:rsidP="00595A09">
      <w:pPr>
        <w:rPr>
          <w:sz w:val="28"/>
          <w:szCs w:val="28"/>
        </w:rPr>
      </w:pPr>
    </w:p>
    <w:p w14:paraId="6D6CC121" w14:textId="77777777" w:rsidR="00595A09" w:rsidRPr="00595A09" w:rsidRDefault="00595A09" w:rsidP="00595A09">
      <w:pPr>
        <w:rPr>
          <w:sz w:val="28"/>
          <w:szCs w:val="28"/>
        </w:rPr>
      </w:pPr>
    </w:p>
    <w:p w14:paraId="003A0E98" w14:textId="77777777" w:rsidR="00595A09" w:rsidRPr="00595A09" w:rsidRDefault="00595A09" w:rsidP="00595A09">
      <w:pPr>
        <w:rPr>
          <w:sz w:val="28"/>
          <w:szCs w:val="28"/>
        </w:rPr>
      </w:pPr>
      <w:r w:rsidRPr="00595A09">
        <w:rPr>
          <w:sz w:val="28"/>
          <w:szCs w:val="28"/>
        </w:rPr>
        <w:t xml:space="preserve"> В.о. міського голови       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F7272" w14:textId="77777777" w:rsidR="001B1B48" w:rsidRDefault="001B1B48">
      <w:r>
        <w:separator/>
      </w:r>
    </w:p>
  </w:endnote>
  <w:endnote w:type="continuationSeparator" w:id="0">
    <w:p w14:paraId="62E783C8" w14:textId="77777777" w:rsidR="001B1B48" w:rsidRDefault="001B1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F34B08" w14:textId="77777777" w:rsidR="001B1B48" w:rsidRDefault="001B1B48">
      <w:r>
        <w:separator/>
      </w:r>
    </w:p>
  </w:footnote>
  <w:footnote w:type="continuationSeparator" w:id="0">
    <w:p w14:paraId="5F536ED2" w14:textId="77777777" w:rsidR="001B1B48" w:rsidRDefault="001B1B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1B48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5A0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32E18-2C06-48F9-B84D-C73170BD1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2024-04-25T10:51:00Z</dcterms:modified>
</cp:coreProperties>
</file>