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21.10.2015р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проведення взаємозаліку  за виконані роботи гр. Сак Н.Ж., вул. Івасюка, 36 кв.5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AD95B51" w14:textId="77777777" w:rsidR="00682962" w:rsidRPr="00682962" w:rsidRDefault="00682962" w:rsidP="00682962">
      <w:pPr>
        <w:ind w:firstLine="720"/>
        <w:rPr>
          <w:sz w:val="28"/>
          <w:szCs w:val="28"/>
        </w:rPr>
      </w:pPr>
      <w:r w:rsidRPr="00682962">
        <w:rPr>
          <w:sz w:val="28"/>
          <w:szCs w:val="28"/>
        </w:rPr>
        <w:t>Відповідно Закону України «Про місцеве самоврядування в Україні», виконавчий комітет Винниківської міської ради</w:t>
      </w:r>
    </w:p>
    <w:p w14:paraId="0F90FFFB" w14:textId="77777777" w:rsidR="00682962" w:rsidRPr="00682962" w:rsidRDefault="00682962" w:rsidP="00682962">
      <w:pPr>
        <w:rPr>
          <w:sz w:val="28"/>
          <w:szCs w:val="28"/>
        </w:rPr>
      </w:pPr>
    </w:p>
    <w:p w14:paraId="48B8F396" w14:textId="77777777" w:rsidR="00682962" w:rsidRPr="00682962" w:rsidRDefault="00682962" w:rsidP="00682962">
      <w:pPr>
        <w:jc w:val="center"/>
        <w:rPr>
          <w:sz w:val="28"/>
          <w:szCs w:val="28"/>
        </w:rPr>
      </w:pPr>
      <w:r w:rsidRPr="00682962">
        <w:rPr>
          <w:sz w:val="28"/>
          <w:szCs w:val="28"/>
        </w:rPr>
        <w:t>ВИРІШИВ:</w:t>
      </w:r>
    </w:p>
    <w:p w14:paraId="7A658C31" w14:textId="77777777" w:rsidR="00682962" w:rsidRPr="00682962" w:rsidRDefault="00682962" w:rsidP="00682962">
      <w:pPr>
        <w:rPr>
          <w:sz w:val="28"/>
          <w:szCs w:val="28"/>
        </w:rPr>
      </w:pPr>
    </w:p>
    <w:p w14:paraId="24C037AD" w14:textId="77777777" w:rsidR="00682962" w:rsidRPr="00682962" w:rsidRDefault="00682962" w:rsidP="00682962">
      <w:pPr>
        <w:rPr>
          <w:sz w:val="28"/>
          <w:szCs w:val="28"/>
        </w:rPr>
      </w:pPr>
      <w:r w:rsidRPr="00682962">
        <w:rPr>
          <w:sz w:val="28"/>
          <w:szCs w:val="28"/>
        </w:rPr>
        <w:t>1. Дати дозвіл на проведення взаємозаліку за виконані роботи по влаштуванню</w:t>
      </w:r>
    </w:p>
    <w:p w14:paraId="7D24B5B2" w14:textId="77777777" w:rsidR="00682962" w:rsidRPr="00682962" w:rsidRDefault="00682962" w:rsidP="00682962">
      <w:pPr>
        <w:rPr>
          <w:sz w:val="28"/>
          <w:szCs w:val="28"/>
        </w:rPr>
      </w:pPr>
      <w:r w:rsidRPr="00682962">
        <w:rPr>
          <w:sz w:val="28"/>
          <w:szCs w:val="28"/>
        </w:rPr>
        <w:t>відмостки в рахунок заборгованості за утримання будинку та прибудинкової</w:t>
      </w:r>
    </w:p>
    <w:p w14:paraId="045B634E" w14:textId="0B4AD779" w:rsidR="00682962" w:rsidRPr="00682962" w:rsidRDefault="00682962" w:rsidP="00682962">
      <w:pPr>
        <w:rPr>
          <w:sz w:val="28"/>
          <w:szCs w:val="28"/>
        </w:rPr>
      </w:pPr>
      <w:r>
        <w:rPr>
          <w:sz w:val="28"/>
          <w:szCs w:val="28"/>
        </w:rPr>
        <w:t>території гр. Сак Н.Ж.</w:t>
      </w:r>
      <w:r w:rsidRPr="00682962">
        <w:rPr>
          <w:sz w:val="28"/>
          <w:szCs w:val="28"/>
        </w:rPr>
        <w:t xml:space="preserve"> яка проживає за адресою м. Винники вул. Івасюка 36</w:t>
      </w:r>
    </w:p>
    <w:p w14:paraId="40FD61B5" w14:textId="6238294F" w:rsidR="00682962" w:rsidRPr="00682962" w:rsidRDefault="00682962" w:rsidP="00682962">
      <w:pPr>
        <w:rPr>
          <w:sz w:val="28"/>
          <w:szCs w:val="28"/>
        </w:rPr>
      </w:pPr>
      <w:r>
        <w:rPr>
          <w:sz w:val="28"/>
          <w:szCs w:val="28"/>
        </w:rPr>
        <w:t>кв.5 на суму 5</w:t>
      </w:r>
      <w:r w:rsidRPr="00682962">
        <w:rPr>
          <w:sz w:val="28"/>
          <w:szCs w:val="28"/>
        </w:rPr>
        <w:t>40 грн. 00 коп.</w:t>
      </w:r>
    </w:p>
    <w:p w14:paraId="539A2356" w14:textId="77777777" w:rsidR="00682962" w:rsidRPr="00682962" w:rsidRDefault="00682962" w:rsidP="00682962">
      <w:pPr>
        <w:rPr>
          <w:sz w:val="28"/>
          <w:szCs w:val="28"/>
        </w:rPr>
      </w:pPr>
      <w:r w:rsidRPr="00682962">
        <w:rPr>
          <w:sz w:val="28"/>
          <w:szCs w:val="28"/>
        </w:rPr>
        <w:t>2. Контроль за виконанням даного рішення покласти на директора ДП “Добробут”.</w:t>
      </w:r>
    </w:p>
    <w:p w14:paraId="5B4A7820" w14:textId="77777777" w:rsidR="00682962" w:rsidRPr="00682962" w:rsidRDefault="00682962" w:rsidP="00682962">
      <w:pPr>
        <w:rPr>
          <w:sz w:val="28"/>
          <w:szCs w:val="28"/>
        </w:rPr>
      </w:pPr>
    </w:p>
    <w:p w14:paraId="52EF5451" w14:textId="77777777" w:rsidR="00682962" w:rsidRPr="00682962" w:rsidRDefault="00682962" w:rsidP="00682962">
      <w:pPr>
        <w:rPr>
          <w:sz w:val="28"/>
          <w:szCs w:val="28"/>
        </w:rPr>
      </w:pPr>
    </w:p>
    <w:p w14:paraId="01C471E0" w14:textId="1F959C49" w:rsidR="00213958" w:rsidRPr="006F2805" w:rsidRDefault="00682962" w:rsidP="00682962">
      <w:pPr>
        <w:rPr>
          <w:sz w:val="28"/>
          <w:szCs w:val="28"/>
        </w:rPr>
      </w:pPr>
      <w:r w:rsidRPr="00682962">
        <w:rPr>
          <w:sz w:val="28"/>
          <w:szCs w:val="28"/>
        </w:rPr>
        <w:t>Міський голова</w:t>
      </w:r>
      <w:r w:rsidRPr="00682962">
        <w:rPr>
          <w:sz w:val="28"/>
          <w:szCs w:val="28"/>
        </w:rPr>
        <w:tab/>
      </w:r>
      <w:r w:rsidRPr="00682962">
        <w:rPr>
          <w:sz w:val="28"/>
          <w:szCs w:val="28"/>
        </w:rPr>
        <w:tab/>
      </w:r>
      <w:r w:rsidRPr="00682962">
        <w:rPr>
          <w:sz w:val="28"/>
          <w:szCs w:val="28"/>
        </w:rPr>
        <w:tab/>
      </w:r>
      <w:r w:rsidRPr="00682962">
        <w:rPr>
          <w:sz w:val="28"/>
          <w:szCs w:val="28"/>
        </w:rPr>
        <w:tab/>
      </w:r>
      <w:r w:rsidRPr="00682962">
        <w:rPr>
          <w:sz w:val="28"/>
          <w:szCs w:val="28"/>
        </w:rPr>
        <w:tab/>
      </w:r>
      <w:r w:rsidRPr="00682962">
        <w:rPr>
          <w:sz w:val="28"/>
          <w:szCs w:val="28"/>
        </w:rPr>
        <w:tab/>
      </w:r>
      <w:r w:rsidRPr="00682962">
        <w:rPr>
          <w:sz w:val="28"/>
          <w:szCs w:val="28"/>
        </w:rPr>
        <w:tab/>
      </w:r>
      <w:r w:rsidRPr="00682962">
        <w:rPr>
          <w:sz w:val="28"/>
          <w:szCs w:val="28"/>
        </w:rPr>
        <w:tab/>
      </w:r>
      <w:r w:rsidRPr="00682962">
        <w:rPr>
          <w:sz w:val="28"/>
          <w:szCs w:val="28"/>
        </w:rPr>
        <w:tab/>
        <w:t>Уваров С.І</w:t>
      </w:r>
      <w:r>
        <w:rPr>
          <w:sz w:val="28"/>
          <w:szCs w:val="28"/>
        </w:rPr>
        <w:t>.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B324D9" w14:textId="77777777" w:rsidR="006838EB" w:rsidRDefault="006838EB">
      <w:r>
        <w:separator/>
      </w:r>
    </w:p>
  </w:endnote>
  <w:endnote w:type="continuationSeparator" w:id="0">
    <w:p w14:paraId="307A1812" w14:textId="77777777" w:rsidR="006838EB" w:rsidRDefault="00683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DDD2CE" w14:textId="77777777" w:rsidR="006838EB" w:rsidRDefault="006838EB">
      <w:r>
        <w:separator/>
      </w:r>
    </w:p>
  </w:footnote>
  <w:footnote w:type="continuationSeparator" w:id="0">
    <w:p w14:paraId="54A62BD8" w14:textId="77777777" w:rsidR="006838EB" w:rsidRDefault="006838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82962"/>
    <w:rsid w:val="006838EB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BE3646-EB96-4493-9607-9A669FAA1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551</Words>
  <Characters>315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2024-01-16T09:28:00Z</dcterms:modified>
</cp:coreProperties>
</file>