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B474FD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</w:t>
            </w:r>
            <w:r w:rsidR="00FA4A4F">
              <w:rPr>
                <w:b/>
                <w:sz w:val="28"/>
              </w:rPr>
              <w:t>о</w:t>
            </w:r>
            <w:r w:rsidRPr="00BE7A3D">
              <w:rPr>
                <w:b/>
                <w:sz w:val="28"/>
              </w:rPr>
              <w:t>ги 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6DAC64" w14:textId="0C7881A4" w:rsidR="00FA4A4F" w:rsidRPr="00FA4A4F" w:rsidRDefault="00FA4A4F" w:rsidP="00FA4A4F">
      <w:pPr>
        <w:ind w:firstLine="720"/>
        <w:jc w:val="both"/>
        <w:rPr>
          <w:sz w:val="28"/>
          <w:szCs w:val="28"/>
        </w:rPr>
      </w:pPr>
      <w:r w:rsidRPr="00FA4A4F">
        <w:rPr>
          <w:sz w:val="28"/>
          <w:szCs w:val="28"/>
        </w:rPr>
        <w:t>Відповідно до „Положення про надання одноразової грошової допомоги та допомоги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на поховання громадянам м. Винники”, 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Винниківської міської ради від 30 січня 2013 року № 04, рішення виконкому Винниківської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 xml:space="preserve">міської ради № </w:t>
      </w:r>
      <w:r>
        <w:rPr>
          <w:sz w:val="28"/>
          <w:szCs w:val="28"/>
        </w:rPr>
        <w:t>0</w:t>
      </w:r>
      <w:r w:rsidRPr="00FA4A4F">
        <w:rPr>
          <w:sz w:val="28"/>
          <w:szCs w:val="28"/>
        </w:rPr>
        <w:t>6 від 30.01.2015 року „Про внесення змін до Додатку №1 рішення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виконкому Винниківської міської ради № 04 від 30.01.2013 р.», беручи до уваги протокол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комісії з питань надання одноразової матеріальної допомоги № 12 від 21.10.2015 року,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виконавчий комітет Винниківської міської ради —</w:t>
      </w:r>
    </w:p>
    <w:p w14:paraId="7E7B1D30" w14:textId="77777777" w:rsidR="00FA4A4F" w:rsidRPr="00FA4A4F" w:rsidRDefault="00FA4A4F" w:rsidP="00FA4A4F">
      <w:pPr>
        <w:jc w:val="center"/>
        <w:rPr>
          <w:sz w:val="28"/>
          <w:szCs w:val="28"/>
        </w:rPr>
      </w:pPr>
      <w:r w:rsidRPr="00FA4A4F">
        <w:rPr>
          <w:sz w:val="28"/>
          <w:szCs w:val="28"/>
        </w:rPr>
        <w:t>ВИРІШИВ:</w:t>
      </w:r>
    </w:p>
    <w:p w14:paraId="48F05F03" w14:textId="016B39D9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Надати одноразову грошову допомогу громадянам м. Винники</w:t>
      </w:r>
    </w:p>
    <w:p w14:paraId="5AFA2429" w14:textId="1F0CC8AC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1.1.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Синенькому Роману Богдановичу, 1962 р.н. проживає у м. Винники, вул. Кільцева, 8</w:t>
      </w:r>
      <w:r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кв.18, в сумі-500 грн.;</w:t>
      </w:r>
    </w:p>
    <w:p w14:paraId="3D04E235" w14:textId="117458C4" w:rsidR="00FA4A4F" w:rsidRPr="00FA4A4F" w:rsidRDefault="00FA4A4F" w:rsidP="00FA4A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FA4A4F">
        <w:rPr>
          <w:sz w:val="28"/>
          <w:szCs w:val="28"/>
        </w:rPr>
        <w:t>Синенькій Надії Мирославівні, 1960 р.н., малозабезпечена, виховує двох онуків</w:t>
      </w:r>
      <w:r>
        <w:rPr>
          <w:sz w:val="28"/>
          <w:szCs w:val="28"/>
        </w:rPr>
        <w:t xml:space="preserve"> напівсиріт, проживає в м.</w:t>
      </w:r>
      <w:r w:rsidRPr="00FA4A4F">
        <w:rPr>
          <w:sz w:val="28"/>
          <w:szCs w:val="28"/>
        </w:rPr>
        <w:t>Винники, вул. Кільцева, 8 кв. 18, в сумі -500 грн;</w:t>
      </w:r>
    </w:p>
    <w:p w14:paraId="7F66D68E" w14:textId="2084FE94" w:rsidR="00FA4A4F" w:rsidRPr="00FA4A4F" w:rsidRDefault="00FA4A4F" w:rsidP="00FA4A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Стремінському Ігору Івановичу, </w:t>
      </w:r>
      <w:r w:rsidRPr="00FA4A4F">
        <w:rPr>
          <w:sz w:val="28"/>
          <w:szCs w:val="28"/>
        </w:rPr>
        <w:t>1956</w:t>
      </w:r>
      <w:r>
        <w:rPr>
          <w:sz w:val="28"/>
          <w:szCs w:val="28"/>
        </w:rPr>
        <w:t xml:space="preserve"> р.н .</w:t>
      </w:r>
      <w:r w:rsidRPr="00FA4A4F">
        <w:rPr>
          <w:sz w:val="28"/>
          <w:szCs w:val="28"/>
        </w:rPr>
        <w:t>. інвалід 3</w:t>
      </w:r>
      <w:r w:rsidR="00CD6C63">
        <w:rPr>
          <w:sz w:val="28"/>
          <w:szCs w:val="28"/>
        </w:rPr>
        <w:t>-ї групи, на лікування, проживає  у м.</w:t>
      </w:r>
      <w:r w:rsidR="00CD6C63" w:rsidRPr="00FA4A4F">
        <w:rPr>
          <w:sz w:val="28"/>
          <w:szCs w:val="28"/>
        </w:rPr>
        <w:t>Винники вул.</w:t>
      </w:r>
      <w:r w:rsidR="00CD6C63">
        <w:rPr>
          <w:sz w:val="28"/>
          <w:szCs w:val="28"/>
        </w:rPr>
        <w:t>Пушкіна, 8</w:t>
      </w:r>
      <w:r w:rsidR="00CD6C63" w:rsidRPr="00FA4A4F">
        <w:rPr>
          <w:sz w:val="28"/>
          <w:szCs w:val="28"/>
        </w:rPr>
        <w:t xml:space="preserve"> -300 грн</w:t>
      </w:r>
    </w:p>
    <w:p w14:paraId="284CE5EE" w14:textId="04AFFFE4" w:rsidR="00FA4A4F" w:rsidRPr="00FA4A4F" w:rsidRDefault="00CD6C63" w:rsidP="00FA4A4F">
      <w:pPr>
        <w:jc w:val="both"/>
        <w:rPr>
          <w:sz w:val="28"/>
          <w:szCs w:val="28"/>
        </w:rPr>
      </w:pPr>
      <w:r>
        <w:rPr>
          <w:sz w:val="28"/>
          <w:szCs w:val="28"/>
        </w:rPr>
        <w:t>1.4. Ф</w:t>
      </w:r>
      <w:r w:rsidR="00FA4A4F" w:rsidRPr="00FA4A4F">
        <w:rPr>
          <w:sz w:val="28"/>
          <w:szCs w:val="28"/>
        </w:rPr>
        <w:t>енюк Галині Андріївні, 1940 в сумі р.н. малоз</w:t>
      </w:r>
      <w:r>
        <w:rPr>
          <w:sz w:val="28"/>
          <w:szCs w:val="28"/>
        </w:rPr>
        <w:t xml:space="preserve">абезпечена, на лікування, проживає </w:t>
      </w:r>
      <w:r w:rsidR="00FA4A4F" w:rsidRPr="00FA4A4F">
        <w:rPr>
          <w:sz w:val="28"/>
          <w:szCs w:val="28"/>
        </w:rPr>
        <w:t xml:space="preserve"> у м.</w:t>
      </w:r>
      <w:r>
        <w:rPr>
          <w:sz w:val="28"/>
          <w:szCs w:val="28"/>
        </w:rPr>
        <w:t xml:space="preserve"> </w:t>
      </w:r>
      <w:r w:rsidR="00FA4A4F" w:rsidRPr="00FA4A4F">
        <w:rPr>
          <w:sz w:val="28"/>
          <w:szCs w:val="28"/>
        </w:rPr>
        <w:t>Винники, вул. Хоткевича, 20а в сумі - 500 грн.;</w:t>
      </w:r>
    </w:p>
    <w:p w14:paraId="729EC9B4" w14:textId="39B61D0F" w:rsidR="00FA4A4F" w:rsidRPr="00FA4A4F" w:rsidRDefault="00CD6C63" w:rsidP="00CD6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FA4A4F" w:rsidRPr="00FA4A4F">
        <w:rPr>
          <w:sz w:val="28"/>
          <w:szCs w:val="28"/>
        </w:rPr>
        <w:t>Молдавській Марії-Лідії Володимирівні, 1934 р.н.</w:t>
      </w:r>
      <w:r>
        <w:rPr>
          <w:sz w:val="28"/>
          <w:szCs w:val="28"/>
        </w:rPr>
        <w:t xml:space="preserve"> малозабезпечена пенсіонерка, </w:t>
      </w:r>
      <w:r w:rsidR="00FA4A4F" w:rsidRPr="00FA4A4F">
        <w:rPr>
          <w:sz w:val="28"/>
          <w:szCs w:val="28"/>
        </w:rPr>
        <w:t>проживає у м. Винники, вул. Руська, 25, в сумі —300 грн.</w:t>
      </w:r>
    </w:p>
    <w:p w14:paraId="16C149A1" w14:textId="325D641A" w:rsidR="00FA4A4F" w:rsidRPr="00FA4A4F" w:rsidRDefault="00CD6C63" w:rsidP="00FA4A4F">
      <w:pPr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FA4A4F" w:rsidRPr="00FA4A4F">
        <w:rPr>
          <w:sz w:val="28"/>
          <w:szCs w:val="28"/>
        </w:rPr>
        <w:t>Шалай Євгенії Михайлівні, 1941 р.н. малозабезпечена пенсіонерка,</w:t>
      </w:r>
      <w:r>
        <w:rPr>
          <w:sz w:val="28"/>
          <w:szCs w:val="28"/>
        </w:rPr>
        <w:t xml:space="preserve"> п</w:t>
      </w:r>
      <w:r w:rsidR="00FA4A4F" w:rsidRPr="00FA4A4F">
        <w:rPr>
          <w:sz w:val="28"/>
          <w:szCs w:val="28"/>
        </w:rPr>
        <w:t>роживає у м.Винники, вул. Підлісецького, 3, в сумі — 300 грн.</w:t>
      </w:r>
    </w:p>
    <w:p w14:paraId="75FEF3BC" w14:textId="13268502" w:rsidR="00FA4A4F" w:rsidRPr="00FA4A4F" w:rsidRDefault="00CD6C63" w:rsidP="00FA4A4F">
      <w:pPr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FA4A4F" w:rsidRPr="00FA4A4F">
        <w:rPr>
          <w:sz w:val="28"/>
          <w:szCs w:val="28"/>
        </w:rPr>
        <w:t>Крисі Марії Петрівні, 1928 р.н., малозабезпечена пенсіонерка, проживає у м. Винники,</w:t>
      </w:r>
      <w:r>
        <w:rPr>
          <w:sz w:val="28"/>
          <w:szCs w:val="28"/>
        </w:rPr>
        <w:t xml:space="preserve"> </w:t>
      </w:r>
      <w:r w:rsidR="00FA4A4F" w:rsidRPr="00FA4A4F">
        <w:rPr>
          <w:sz w:val="28"/>
          <w:szCs w:val="28"/>
        </w:rPr>
        <w:t>вул. Коперніка, б у сумі-300 грн,</w:t>
      </w:r>
    </w:p>
    <w:p w14:paraId="42A3967D" w14:textId="5ADF10AE" w:rsidR="00FA4A4F" w:rsidRPr="00FA4A4F" w:rsidRDefault="00CD6C63" w:rsidP="00FA4A4F">
      <w:pPr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="00FA4A4F" w:rsidRPr="00FA4A4F">
        <w:rPr>
          <w:sz w:val="28"/>
          <w:szCs w:val="28"/>
        </w:rPr>
        <w:t>Храпі Вікторії Яківні, 1951 р.н. одинока пенсіонерка, проживає у м.Винники, вул.</w:t>
      </w:r>
      <w:r>
        <w:rPr>
          <w:sz w:val="28"/>
          <w:szCs w:val="28"/>
        </w:rPr>
        <w:t xml:space="preserve"> </w:t>
      </w:r>
      <w:r w:rsidR="00FA4A4F" w:rsidRPr="00FA4A4F">
        <w:rPr>
          <w:sz w:val="28"/>
          <w:szCs w:val="28"/>
        </w:rPr>
        <w:t>Галицька, 66, у сумі —300 грн.</w:t>
      </w:r>
    </w:p>
    <w:p w14:paraId="01C471E0" w14:textId="31572F58" w:rsidR="00213958" w:rsidRDefault="00CD6C63" w:rsidP="00CD6C63">
      <w:pPr>
        <w:rPr>
          <w:sz w:val="28"/>
          <w:szCs w:val="28"/>
        </w:rPr>
      </w:pPr>
      <w:r>
        <w:rPr>
          <w:sz w:val="28"/>
          <w:szCs w:val="28"/>
        </w:rPr>
        <w:t xml:space="preserve">1.9. </w:t>
      </w:r>
      <w:r w:rsidR="00FA4A4F" w:rsidRPr="00FA4A4F">
        <w:rPr>
          <w:sz w:val="28"/>
          <w:szCs w:val="28"/>
        </w:rPr>
        <w:t xml:space="preserve">Кітурі Богдану Теодоровичу, 1957 </w:t>
      </w:r>
      <w:r>
        <w:rPr>
          <w:sz w:val="28"/>
          <w:szCs w:val="28"/>
        </w:rPr>
        <w:t>р.н, інвалід 1-ї групи, проживає у м.</w:t>
      </w:r>
      <w:r w:rsidR="00FA4A4F" w:rsidRPr="00FA4A4F">
        <w:rPr>
          <w:sz w:val="28"/>
          <w:szCs w:val="28"/>
        </w:rPr>
        <w:t>Винники, вул.</w:t>
      </w:r>
      <w:r>
        <w:rPr>
          <w:sz w:val="28"/>
          <w:szCs w:val="28"/>
        </w:rPr>
        <w:t xml:space="preserve"> І</w:t>
      </w:r>
      <w:r w:rsidR="00FA4A4F" w:rsidRPr="00FA4A4F">
        <w:rPr>
          <w:sz w:val="28"/>
          <w:szCs w:val="28"/>
        </w:rPr>
        <w:t>.Франка, 3, в сумі -300 грн.</w:t>
      </w:r>
    </w:p>
    <w:p w14:paraId="6641B01C" w14:textId="77E86948" w:rsidR="00FA4A4F" w:rsidRPr="00FA4A4F" w:rsidRDefault="000F3777" w:rsidP="00FA4A4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1.10. Голод Любові Степанівні, </w:t>
      </w:r>
      <w:bookmarkStart w:id="1" w:name="_GoBack"/>
      <w:bookmarkEnd w:id="1"/>
      <w:r w:rsidR="00FA4A4F" w:rsidRPr="00FA4A4F">
        <w:rPr>
          <w:sz w:val="28"/>
          <w:szCs w:val="28"/>
        </w:rPr>
        <w:t>1957 р.н. інв</w:t>
      </w:r>
      <w:r w:rsidR="00CD6C63">
        <w:rPr>
          <w:sz w:val="28"/>
          <w:szCs w:val="28"/>
        </w:rPr>
        <w:t>алід 2-ї групи по зору, проживає</w:t>
      </w:r>
      <w:r w:rsidR="00FA4A4F" w:rsidRPr="00FA4A4F">
        <w:rPr>
          <w:sz w:val="28"/>
          <w:szCs w:val="28"/>
        </w:rPr>
        <w:t xml:space="preserve"> у м.Винники, вул. Садова, 2, в сумі-300 грн.</w:t>
      </w:r>
    </w:p>
    <w:p w14:paraId="15FBF20B" w14:textId="76010C83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1.11. Голод Євгенії Андріївні , 1933 р.н., малозаб</w:t>
      </w:r>
      <w:r w:rsidR="00CD6C63">
        <w:rPr>
          <w:sz w:val="28"/>
          <w:szCs w:val="28"/>
        </w:rPr>
        <w:t>езпечена пенсіонерка, проживає у</w:t>
      </w:r>
      <w:r w:rsidRPr="00FA4A4F">
        <w:rPr>
          <w:sz w:val="28"/>
          <w:szCs w:val="28"/>
        </w:rPr>
        <w:t xml:space="preserve"> м.Винники, вул. Садова. 2, в сумі -300 грн.</w:t>
      </w:r>
    </w:p>
    <w:p w14:paraId="62627D80" w14:textId="1D99E889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1.12. Задорожній Наталії Богданівні, 1946 р.н. малозабезпечена пенсіонерка, проживає у м.Винники, вул. Ломоносова, 57, в сумі -300 грн.</w:t>
      </w:r>
    </w:p>
    <w:p w14:paraId="7264076D" w14:textId="1674383B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1.13. Гевак Ользі Олександрі</w:t>
      </w:r>
      <w:r w:rsidR="000F2A85">
        <w:rPr>
          <w:sz w:val="28"/>
          <w:szCs w:val="28"/>
        </w:rPr>
        <w:t>вні, 1992 р.н., одинока, виховує</w:t>
      </w:r>
      <w:r w:rsidRPr="00FA4A4F">
        <w:rPr>
          <w:sz w:val="28"/>
          <w:szCs w:val="28"/>
        </w:rPr>
        <w:t xml:space="preserve"> двох неповнолітніх дітей,</w:t>
      </w:r>
      <w:r w:rsidR="000F2A85"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проживає у м. Винники, вул. Кільцева, 7 кв.47, в сумі — 500 грн.</w:t>
      </w:r>
    </w:p>
    <w:p w14:paraId="3070FDE1" w14:textId="4B2D10AF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1.14. Шишук Ніні Євгенівні, 1934 р.н., одинока пенсіонерка, проживає У м. Винники, вул.Л.Українки, 10, в сумі-300 грн.</w:t>
      </w:r>
    </w:p>
    <w:p w14:paraId="1830A9AE" w14:textId="0282B1F7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1.15. Мартин Любові Іванівні, 1937 р.н. малозабезпечена пенсіонерка, проживає у</w:t>
      </w:r>
      <w:r w:rsidR="000F2A85"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м.Винники, вул. Козацька, 18, в сумі — 300 грн,</w:t>
      </w:r>
    </w:p>
    <w:p w14:paraId="3DABB8D0" w14:textId="61D49436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1.16. Мирончуку Василю Валентиновичу, 1989 р.н. учасник АТО, учасник бойових дій,</w:t>
      </w:r>
      <w:r w:rsidR="000F2A85"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проживає у м. Винники, вул. Галицька, 62, в сумі — 500 грн.</w:t>
      </w:r>
    </w:p>
    <w:p w14:paraId="1FCD430A" w14:textId="77777777" w:rsidR="000F2A85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 xml:space="preserve">1.17. Мині Олегу Богдановичу, 1977 р.н. учасник АТО, учасник бойових дій, проживає у м.Винники, </w:t>
      </w:r>
      <w:r w:rsidR="000F2A85" w:rsidRPr="00FA4A4F">
        <w:rPr>
          <w:sz w:val="28"/>
          <w:szCs w:val="28"/>
        </w:rPr>
        <w:t>вул. Сагайдачного, 29 а у сумі — 500 грн.</w:t>
      </w:r>
    </w:p>
    <w:p w14:paraId="1DCC6C43" w14:textId="77777777" w:rsidR="000F2A85" w:rsidRPr="00FA4A4F" w:rsidRDefault="00FA4A4F" w:rsidP="000F2A85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1.18.</w:t>
      </w:r>
      <w:r w:rsidR="000F2A85">
        <w:rPr>
          <w:sz w:val="28"/>
          <w:szCs w:val="28"/>
        </w:rPr>
        <w:t xml:space="preserve"> Столяр </w:t>
      </w:r>
      <w:r w:rsidR="000F2A85" w:rsidRPr="00FA4A4F">
        <w:rPr>
          <w:sz w:val="28"/>
          <w:szCs w:val="28"/>
        </w:rPr>
        <w:t>Катерині</w:t>
      </w:r>
      <w:r w:rsidR="000F2A85">
        <w:rPr>
          <w:sz w:val="28"/>
          <w:szCs w:val="28"/>
        </w:rPr>
        <w:t xml:space="preserve"> </w:t>
      </w:r>
      <w:r w:rsidR="000F2A85" w:rsidRPr="00FA4A4F">
        <w:rPr>
          <w:sz w:val="28"/>
          <w:szCs w:val="28"/>
        </w:rPr>
        <w:t>Миколаївні</w:t>
      </w:r>
      <w:r w:rsidR="000F2A85">
        <w:rPr>
          <w:sz w:val="28"/>
          <w:szCs w:val="28"/>
        </w:rPr>
        <w:t xml:space="preserve">, </w:t>
      </w:r>
      <w:r w:rsidR="000F2A85" w:rsidRPr="00FA4A4F">
        <w:rPr>
          <w:sz w:val="28"/>
          <w:szCs w:val="28"/>
        </w:rPr>
        <w:t>1949</w:t>
      </w:r>
      <w:r w:rsidR="000F2A85">
        <w:rPr>
          <w:sz w:val="28"/>
          <w:szCs w:val="28"/>
        </w:rPr>
        <w:t xml:space="preserve"> р.н. </w:t>
      </w:r>
      <w:r w:rsidR="000F2A85" w:rsidRPr="00FA4A4F">
        <w:rPr>
          <w:sz w:val="28"/>
          <w:szCs w:val="28"/>
        </w:rPr>
        <w:t>пенсіонерка, на лікування, проживає</w:t>
      </w:r>
    </w:p>
    <w:p w14:paraId="448D48B9" w14:textId="116C920A" w:rsidR="00FA4A4F" w:rsidRPr="00FA4A4F" w:rsidRDefault="000F2A85" w:rsidP="000F2A85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Винники, вул. Гонти, 2, кв.2 у сумі  300</w:t>
      </w:r>
      <w:r>
        <w:rPr>
          <w:sz w:val="28"/>
          <w:szCs w:val="28"/>
        </w:rPr>
        <w:t xml:space="preserve"> грн.</w:t>
      </w:r>
    </w:p>
    <w:p w14:paraId="5973F8DB" w14:textId="2BBD2036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1.19. Ісаєвич Софії Василівні, 1940 р.н. пенсіонерка, ветеран праці, проживає у м. Винники,</w:t>
      </w:r>
      <w:r w:rsidR="000F2A85"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вул. Кільцева, 2 кв.13 у сумі—300 грн.</w:t>
      </w:r>
    </w:p>
    <w:p w14:paraId="76A9CFCC" w14:textId="77777777" w:rsidR="000F2A85" w:rsidRDefault="000F2A85" w:rsidP="00FA4A4F">
      <w:pPr>
        <w:jc w:val="both"/>
        <w:rPr>
          <w:sz w:val="28"/>
          <w:szCs w:val="28"/>
        </w:rPr>
      </w:pPr>
    </w:p>
    <w:p w14:paraId="2593E236" w14:textId="6BD93E91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2</w:t>
      </w:r>
      <w:r w:rsidR="000F2A85">
        <w:rPr>
          <w:sz w:val="28"/>
          <w:szCs w:val="28"/>
        </w:rPr>
        <w:t xml:space="preserve">. </w:t>
      </w:r>
      <w:r w:rsidRPr="00FA4A4F">
        <w:rPr>
          <w:sz w:val="28"/>
          <w:szCs w:val="28"/>
        </w:rPr>
        <w:t>Надати одноразову грошову допомогу на поховання</w:t>
      </w:r>
    </w:p>
    <w:p w14:paraId="0634D341" w14:textId="2C3E0F56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2</w:t>
      </w:r>
      <w:r w:rsidR="000F2A85">
        <w:rPr>
          <w:sz w:val="28"/>
          <w:szCs w:val="28"/>
        </w:rPr>
        <w:t>.</w:t>
      </w:r>
      <w:r w:rsidRPr="00FA4A4F">
        <w:rPr>
          <w:sz w:val="28"/>
          <w:szCs w:val="28"/>
        </w:rPr>
        <w:t>1.</w:t>
      </w:r>
      <w:r w:rsidR="000F2A85"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Нечепоренко Наталії Зіновіївні, 1954 р.н. на поховання чоловіка Нечепорен</w:t>
      </w:r>
      <w:r w:rsidR="000F2A85">
        <w:rPr>
          <w:sz w:val="28"/>
          <w:szCs w:val="28"/>
        </w:rPr>
        <w:t>к</w:t>
      </w:r>
      <w:r w:rsidRPr="00FA4A4F">
        <w:rPr>
          <w:sz w:val="28"/>
          <w:szCs w:val="28"/>
        </w:rPr>
        <w:t>о Сергія</w:t>
      </w:r>
      <w:r w:rsidR="000F2A85">
        <w:rPr>
          <w:sz w:val="28"/>
          <w:szCs w:val="28"/>
        </w:rPr>
        <w:t xml:space="preserve"> </w:t>
      </w:r>
      <w:r w:rsidRPr="00FA4A4F">
        <w:rPr>
          <w:sz w:val="28"/>
          <w:szCs w:val="28"/>
        </w:rPr>
        <w:t>Петровича, проживає у м. Винники, вул. Хмельницького, 33а, у сумі — 1000 грн.</w:t>
      </w:r>
    </w:p>
    <w:p w14:paraId="33991F35" w14:textId="77777777" w:rsidR="00FA4A4F" w:rsidRPr="00FA4A4F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3. Контроль за виконанням даного рішення покласти на відділ обліку та звітності.</w:t>
      </w:r>
    </w:p>
    <w:p w14:paraId="7FFA58B3" w14:textId="77777777" w:rsidR="000F2A85" w:rsidRDefault="000F2A85" w:rsidP="00FA4A4F">
      <w:pPr>
        <w:jc w:val="both"/>
        <w:rPr>
          <w:sz w:val="28"/>
          <w:szCs w:val="28"/>
        </w:rPr>
      </w:pPr>
    </w:p>
    <w:p w14:paraId="5888E6A1" w14:textId="77777777" w:rsidR="000F2A85" w:rsidRDefault="000F2A85" w:rsidP="00FA4A4F">
      <w:pPr>
        <w:jc w:val="both"/>
        <w:rPr>
          <w:sz w:val="28"/>
          <w:szCs w:val="28"/>
        </w:rPr>
      </w:pPr>
    </w:p>
    <w:p w14:paraId="233F7814" w14:textId="77777777" w:rsidR="000F2A85" w:rsidRDefault="000F2A85" w:rsidP="00FA4A4F">
      <w:pPr>
        <w:jc w:val="both"/>
        <w:rPr>
          <w:sz w:val="28"/>
          <w:szCs w:val="28"/>
        </w:rPr>
      </w:pPr>
    </w:p>
    <w:p w14:paraId="6405996F" w14:textId="707E8DC6" w:rsidR="00FA4A4F" w:rsidRPr="006F2805" w:rsidRDefault="00FA4A4F" w:rsidP="00FA4A4F">
      <w:pPr>
        <w:jc w:val="both"/>
        <w:rPr>
          <w:sz w:val="28"/>
          <w:szCs w:val="28"/>
        </w:rPr>
      </w:pPr>
      <w:r w:rsidRPr="00FA4A4F">
        <w:rPr>
          <w:sz w:val="28"/>
          <w:szCs w:val="28"/>
        </w:rPr>
        <w:t>Міський голова</w:t>
      </w:r>
      <w:r w:rsidR="000F2A85">
        <w:rPr>
          <w:sz w:val="28"/>
          <w:szCs w:val="28"/>
        </w:rPr>
        <w:tab/>
      </w:r>
      <w:r w:rsidR="000F2A85">
        <w:rPr>
          <w:sz w:val="28"/>
          <w:szCs w:val="28"/>
        </w:rPr>
        <w:tab/>
      </w:r>
      <w:r w:rsidR="000F2A85">
        <w:rPr>
          <w:sz w:val="28"/>
          <w:szCs w:val="28"/>
        </w:rPr>
        <w:tab/>
      </w:r>
      <w:r w:rsidR="000F2A85">
        <w:rPr>
          <w:sz w:val="28"/>
          <w:szCs w:val="28"/>
        </w:rPr>
        <w:tab/>
      </w:r>
      <w:r w:rsidR="000F2A85">
        <w:rPr>
          <w:sz w:val="28"/>
          <w:szCs w:val="28"/>
        </w:rPr>
        <w:tab/>
      </w:r>
      <w:r w:rsidR="000F2A85">
        <w:rPr>
          <w:sz w:val="28"/>
          <w:szCs w:val="28"/>
        </w:rPr>
        <w:tab/>
      </w:r>
      <w:r w:rsidR="000F2A85">
        <w:rPr>
          <w:sz w:val="28"/>
          <w:szCs w:val="28"/>
        </w:rPr>
        <w:tab/>
      </w:r>
      <w:r w:rsidR="000F2A85">
        <w:rPr>
          <w:sz w:val="28"/>
          <w:szCs w:val="28"/>
        </w:rPr>
        <w:tab/>
      </w:r>
      <w:r w:rsidR="000F2A85">
        <w:rPr>
          <w:sz w:val="28"/>
          <w:szCs w:val="28"/>
        </w:rPr>
        <w:tab/>
        <w:t>C.І</w:t>
      </w:r>
      <w:r w:rsidRPr="00FA4A4F">
        <w:rPr>
          <w:sz w:val="28"/>
          <w:szCs w:val="28"/>
        </w:rPr>
        <w:t>.Уваров</w:t>
      </w:r>
    </w:p>
    <w:sectPr w:rsidR="00FA4A4F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E02F2" w14:textId="77777777" w:rsidR="00240841" w:rsidRDefault="00240841">
      <w:r>
        <w:separator/>
      </w:r>
    </w:p>
  </w:endnote>
  <w:endnote w:type="continuationSeparator" w:id="0">
    <w:p w14:paraId="3BF0CC42" w14:textId="77777777" w:rsidR="00240841" w:rsidRDefault="0024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34F55" w14:textId="77777777" w:rsidR="00240841" w:rsidRDefault="00240841">
      <w:r>
        <w:separator/>
      </w:r>
    </w:p>
  </w:footnote>
  <w:footnote w:type="continuationSeparator" w:id="0">
    <w:p w14:paraId="004C069A" w14:textId="77777777" w:rsidR="00240841" w:rsidRDefault="00240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2A85"/>
    <w:rsid w:val="000F3777"/>
    <w:rsid w:val="001125AA"/>
    <w:rsid w:val="00197762"/>
    <w:rsid w:val="001A16D8"/>
    <w:rsid w:val="001A2D70"/>
    <w:rsid w:val="001B53EB"/>
    <w:rsid w:val="00213958"/>
    <w:rsid w:val="00225FD9"/>
    <w:rsid w:val="00231272"/>
    <w:rsid w:val="0024084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203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C6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4A4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206D6-4DAE-48C2-8E82-6AA06DCF7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101</TotalTime>
  <Pages>1</Pages>
  <Words>2407</Words>
  <Characters>1372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2024-01-16T09:11:00Z</dcterms:modified>
</cp:coreProperties>
</file>