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23.09.2015р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271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забудови земельної   ділянки на проектування та будівництво багатоквартирного   двохпід"їздного житлового будинку  з приміщенням   магазину на земельній ділянці  по вул. Івасюка 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1ECD14E" w14:textId="738FBBEE" w:rsidR="00181631" w:rsidRPr="00181631" w:rsidRDefault="00181631" w:rsidP="00181631">
      <w:pPr>
        <w:ind w:firstLine="720"/>
        <w:jc w:val="both"/>
        <w:rPr>
          <w:sz w:val="28"/>
          <w:szCs w:val="28"/>
        </w:rPr>
      </w:pPr>
      <w:r w:rsidRPr="00181631">
        <w:rPr>
          <w:sz w:val="28"/>
          <w:szCs w:val="28"/>
        </w:rPr>
        <w:t xml:space="preserve">Керуючись Законами України «Про місцеве самоврядування в Україні» ст.31, «Про основи містобудування» ст.14, «Про регулювання містобудівної діяльності», відповідно до Наказу Міністерства Регіонального розвитку, будівництва та житлово-комунального господарства України від 07.07.2011р. №109 «Про затвердження Порядку надання містобудівних умов та обмежень забудови земельної ділянки, їх склад та зміст», рішення сесії Винниківської міської ради №471 від 29.03.2012р. «Про надання містобудівних умов та обмежень забудови земельної ділянки», ДБН А.3.1-5-96 «Організація будівельного виробництва», розглянувши заяву директора </w:t>
      </w:r>
      <w:r>
        <w:rPr>
          <w:sz w:val="28"/>
          <w:szCs w:val="28"/>
        </w:rPr>
        <w:t>ПП «Медикоцентр-Захід»</w:t>
      </w:r>
      <w:r w:rsidRPr="00181631">
        <w:rPr>
          <w:sz w:val="28"/>
          <w:szCs w:val="28"/>
        </w:rPr>
        <w:t>, беручи до уваги</w:t>
      </w:r>
      <w:r>
        <w:rPr>
          <w:sz w:val="28"/>
          <w:szCs w:val="28"/>
        </w:rPr>
        <w:t xml:space="preserve"> Витяги з Державного реєстру речових прав на нерухоме майно про реєстрацію іншого права (серія ЕЕТ 669272, ЕКВ 958273)</w:t>
      </w:r>
      <w:r w:rsidRPr="00181631">
        <w:rPr>
          <w:sz w:val="28"/>
          <w:szCs w:val="28"/>
        </w:rPr>
        <w:t>,</w:t>
      </w:r>
      <w:r>
        <w:rPr>
          <w:sz w:val="28"/>
          <w:szCs w:val="28"/>
        </w:rPr>
        <w:t xml:space="preserve"> лист ДП ДІПМ «Містопроект», </w:t>
      </w:r>
      <w:r w:rsidRPr="00181631">
        <w:rPr>
          <w:sz w:val="28"/>
          <w:szCs w:val="28"/>
        </w:rPr>
        <w:t xml:space="preserve"> виконком Винниківської міської ради</w:t>
      </w:r>
      <w:r>
        <w:rPr>
          <w:sz w:val="28"/>
          <w:szCs w:val="28"/>
        </w:rPr>
        <w:t>-</w:t>
      </w:r>
    </w:p>
    <w:p w14:paraId="1218AA98" w14:textId="77777777" w:rsidR="00181631" w:rsidRDefault="00181631" w:rsidP="00181631">
      <w:pPr>
        <w:jc w:val="both"/>
        <w:rPr>
          <w:sz w:val="28"/>
          <w:szCs w:val="28"/>
        </w:rPr>
      </w:pPr>
    </w:p>
    <w:p w14:paraId="052675FB" w14:textId="6C2993D1" w:rsidR="00181631" w:rsidRPr="00181631" w:rsidRDefault="00181631" w:rsidP="00181631">
      <w:pPr>
        <w:jc w:val="center"/>
        <w:rPr>
          <w:sz w:val="28"/>
          <w:szCs w:val="28"/>
        </w:rPr>
      </w:pPr>
      <w:r w:rsidRPr="00181631">
        <w:rPr>
          <w:sz w:val="28"/>
          <w:szCs w:val="28"/>
        </w:rPr>
        <w:t>ВИРШИВ:</w:t>
      </w:r>
    </w:p>
    <w:p w14:paraId="2F88CD17" w14:textId="77777777" w:rsidR="00181631" w:rsidRPr="00181631" w:rsidRDefault="00181631" w:rsidP="00181631">
      <w:pPr>
        <w:jc w:val="both"/>
        <w:rPr>
          <w:sz w:val="28"/>
          <w:szCs w:val="28"/>
        </w:rPr>
      </w:pPr>
    </w:p>
    <w:p w14:paraId="1E5AB43D" w14:textId="527CD187" w:rsidR="00181631" w:rsidRPr="00181631" w:rsidRDefault="00181631" w:rsidP="00181631">
      <w:pPr>
        <w:jc w:val="both"/>
        <w:rPr>
          <w:sz w:val="28"/>
          <w:szCs w:val="28"/>
        </w:rPr>
      </w:pPr>
      <w:r w:rsidRPr="00181631">
        <w:rPr>
          <w:sz w:val="28"/>
          <w:szCs w:val="28"/>
        </w:rPr>
        <w:t xml:space="preserve">1. Надати </w:t>
      </w:r>
      <w:r w:rsidRPr="00181631">
        <w:rPr>
          <w:sz w:val="28"/>
          <w:szCs w:val="28"/>
        </w:rPr>
        <w:t>ПП «Медикоцентр-Захід»</w:t>
      </w:r>
      <w:r>
        <w:rPr>
          <w:sz w:val="28"/>
          <w:szCs w:val="28"/>
        </w:rPr>
        <w:t xml:space="preserve"> </w:t>
      </w:r>
      <w:r w:rsidRPr="00181631">
        <w:rPr>
          <w:sz w:val="28"/>
          <w:szCs w:val="28"/>
        </w:rPr>
        <w:t>містобудівні умови та</w:t>
      </w:r>
      <w:r>
        <w:rPr>
          <w:sz w:val="28"/>
          <w:szCs w:val="28"/>
        </w:rPr>
        <w:t xml:space="preserve"> о</w:t>
      </w:r>
      <w:r w:rsidRPr="00181631">
        <w:rPr>
          <w:sz w:val="28"/>
          <w:szCs w:val="28"/>
        </w:rPr>
        <w:t>бмеження забудови земельної ділянки на проектування т</w:t>
      </w:r>
      <w:r>
        <w:rPr>
          <w:sz w:val="28"/>
          <w:szCs w:val="28"/>
        </w:rPr>
        <w:t xml:space="preserve">а будівництво </w:t>
      </w:r>
      <w:r w:rsidR="00FD3EB3">
        <w:rPr>
          <w:sz w:val="28"/>
          <w:szCs w:val="28"/>
        </w:rPr>
        <w:t xml:space="preserve">багатоквартирного </w:t>
      </w:r>
      <w:r>
        <w:rPr>
          <w:sz w:val="28"/>
          <w:szCs w:val="28"/>
        </w:rPr>
        <w:t>двохпід</w:t>
      </w:r>
      <w:r>
        <w:rPr>
          <w:sz w:val="28"/>
          <w:szCs w:val="28"/>
          <w:lang w:val="en-US"/>
        </w:rPr>
        <w:t>’</w:t>
      </w:r>
      <w:r>
        <w:rPr>
          <w:sz w:val="28"/>
          <w:szCs w:val="28"/>
        </w:rPr>
        <w:t>їздного ж</w:t>
      </w:r>
      <w:r w:rsidRPr="00181631">
        <w:rPr>
          <w:sz w:val="28"/>
          <w:szCs w:val="28"/>
        </w:rPr>
        <w:t>итлового будинку з приміщенням</w:t>
      </w:r>
      <w:r>
        <w:rPr>
          <w:sz w:val="28"/>
          <w:szCs w:val="28"/>
        </w:rPr>
        <w:t xml:space="preserve"> магазину</w:t>
      </w:r>
      <w:r w:rsidRPr="00181631">
        <w:rPr>
          <w:sz w:val="28"/>
          <w:szCs w:val="28"/>
        </w:rPr>
        <w:t xml:space="preserve"> на з</w:t>
      </w:r>
      <w:r>
        <w:rPr>
          <w:sz w:val="28"/>
          <w:szCs w:val="28"/>
        </w:rPr>
        <w:t>емельній ділянці по вул.Івасюка (к/н 4610160300:01</w:t>
      </w:r>
      <w:r w:rsidRPr="00181631">
        <w:rPr>
          <w:sz w:val="28"/>
          <w:szCs w:val="28"/>
        </w:rPr>
        <w:t>:00</w:t>
      </w:r>
      <w:r>
        <w:rPr>
          <w:sz w:val="28"/>
          <w:szCs w:val="28"/>
        </w:rPr>
        <w:t>2</w:t>
      </w:r>
      <w:r w:rsidRPr="00181631">
        <w:rPr>
          <w:sz w:val="28"/>
          <w:szCs w:val="28"/>
        </w:rPr>
        <w:t>:00</w:t>
      </w:r>
      <w:r>
        <w:rPr>
          <w:sz w:val="28"/>
          <w:szCs w:val="28"/>
        </w:rPr>
        <w:t>91</w:t>
      </w:r>
      <w:r w:rsidRPr="00181631">
        <w:rPr>
          <w:sz w:val="28"/>
          <w:szCs w:val="28"/>
        </w:rPr>
        <w:t>) у м.Винники.</w:t>
      </w:r>
    </w:p>
    <w:p w14:paraId="48AF2729" w14:textId="0AB8F498" w:rsidR="00181631" w:rsidRPr="00181631" w:rsidRDefault="00181631" w:rsidP="00181631">
      <w:pPr>
        <w:jc w:val="both"/>
        <w:rPr>
          <w:sz w:val="28"/>
          <w:szCs w:val="28"/>
        </w:rPr>
      </w:pPr>
      <w:r w:rsidRPr="00181631">
        <w:rPr>
          <w:sz w:val="28"/>
          <w:szCs w:val="28"/>
        </w:rPr>
        <w:t>2. Доручити архітектору м.Винники виконати містобудівні умови та обмеження</w:t>
      </w:r>
      <w:r>
        <w:rPr>
          <w:sz w:val="28"/>
          <w:szCs w:val="28"/>
        </w:rPr>
        <w:t xml:space="preserve"> </w:t>
      </w:r>
      <w:r w:rsidRPr="00181631">
        <w:rPr>
          <w:sz w:val="28"/>
          <w:szCs w:val="28"/>
        </w:rPr>
        <w:t xml:space="preserve">забудови земельної ділянки на проектування та будівництво </w:t>
      </w:r>
      <w:r w:rsidR="00FD3EB3">
        <w:rPr>
          <w:sz w:val="28"/>
          <w:szCs w:val="28"/>
        </w:rPr>
        <w:t xml:space="preserve">багатоквартирного </w:t>
      </w:r>
      <w:r w:rsidRPr="00181631">
        <w:rPr>
          <w:sz w:val="28"/>
          <w:szCs w:val="28"/>
        </w:rPr>
        <w:lastRenderedPageBreak/>
        <w:t>двохпід’їздного</w:t>
      </w:r>
      <w:r w:rsidRPr="00181631">
        <w:rPr>
          <w:sz w:val="28"/>
          <w:szCs w:val="28"/>
        </w:rPr>
        <w:t xml:space="preserve"> житлового будинку з приміщенням</w:t>
      </w:r>
      <w:r w:rsidR="00FD3EB3">
        <w:rPr>
          <w:sz w:val="28"/>
          <w:szCs w:val="28"/>
        </w:rPr>
        <w:t xml:space="preserve"> магазину</w:t>
      </w:r>
      <w:r w:rsidRPr="00181631">
        <w:rPr>
          <w:sz w:val="28"/>
          <w:szCs w:val="28"/>
        </w:rPr>
        <w:t xml:space="preserve"> на земельній ділянці по вул.</w:t>
      </w:r>
      <w:r w:rsidR="00FD3EB3" w:rsidRPr="00FD3EB3">
        <w:t xml:space="preserve"> </w:t>
      </w:r>
      <w:r w:rsidR="00FD3EB3" w:rsidRPr="00FD3EB3">
        <w:rPr>
          <w:sz w:val="28"/>
          <w:szCs w:val="28"/>
        </w:rPr>
        <w:t>Івасюка (к/н 4610160300:01:002:0091)</w:t>
      </w:r>
      <w:bookmarkStart w:id="1" w:name="_GoBack"/>
      <w:bookmarkEnd w:id="1"/>
      <w:r w:rsidRPr="00181631">
        <w:rPr>
          <w:sz w:val="28"/>
          <w:szCs w:val="28"/>
        </w:rPr>
        <w:t xml:space="preserve"> у м.Винники.</w:t>
      </w:r>
    </w:p>
    <w:p w14:paraId="027E392C" w14:textId="2F322CFE" w:rsidR="00181631" w:rsidRPr="00181631" w:rsidRDefault="00181631" w:rsidP="00181631">
      <w:pPr>
        <w:jc w:val="both"/>
        <w:rPr>
          <w:sz w:val="28"/>
          <w:szCs w:val="28"/>
        </w:rPr>
      </w:pPr>
      <w:r w:rsidRPr="00181631">
        <w:rPr>
          <w:sz w:val="28"/>
          <w:szCs w:val="28"/>
        </w:rPr>
        <w:t xml:space="preserve">3. Зобов’язати директора </w:t>
      </w:r>
      <w:r w:rsidRPr="00181631">
        <w:rPr>
          <w:sz w:val="28"/>
          <w:szCs w:val="28"/>
        </w:rPr>
        <w:t>ПП «Медикоцентр-Захід»</w:t>
      </w:r>
      <w:r w:rsidRPr="00181631">
        <w:rPr>
          <w:sz w:val="28"/>
          <w:szCs w:val="28"/>
        </w:rPr>
        <w:t>:</w:t>
      </w:r>
    </w:p>
    <w:p w14:paraId="3F640854" w14:textId="77777777" w:rsidR="00181631" w:rsidRPr="00181631" w:rsidRDefault="00181631" w:rsidP="00181631">
      <w:pPr>
        <w:jc w:val="both"/>
        <w:rPr>
          <w:sz w:val="28"/>
          <w:szCs w:val="28"/>
        </w:rPr>
      </w:pPr>
      <w:r w:rsidRPr="00181631">
        <w:rPr>
          <w:sz w:val="28"/>
          <w:szCs w:val="28"/>
        </w:rPr>
        <w:t>3.1. Отримати у встановленому порядку технічні умови на інженерне забезпечення об'єкту містобудування.</w:t>
      </w:r>
    </w:p>
    <w:p w14:paraId="7BA052F5" w14:textId="77777777" w:rsidR="00181631" w:rsidRPr="00181631" w:rsidRDefault="00181631" w:rsidP="00181631">
      <w:pPr>
        <w:jc w:val="both"/>
        <w:rPr>
          <w:sz w:val="28"/>
          <w:szCs w:val="28"/>
        </w:rPr>
      </w:pPr>
      <w:r w:rsidRPr="00181631">
        <w:rPr>
          <w:sz w:val="28"/>
          <w:szCs w:val="28"/>
        </w:rPr>
        <w:t>3.2. Розробити у ліцензованій проектній організації робочий проект та провести його експертизу згідно чинного законодавства.</w:t>
      </w:r>
    </w:p>
    <w:p w14:paraId="509B8D0B" w14:textId="77777777" w:rsidR="00181631" w:rsidRPr="00181631" w:rsidRDefault="00181631" w:rsidP="00181631">
      <w:pPr>
        <w:jc w:val="both"/>
        <w:rPr>
          <w:sz w:val="28"/>
          <w:szCs w:val="28"/>
        </w:rPr>
      </w:pPr>
      <w:r w:rsidRPr="00181631">
        <w:rPr>
          <w:sz w:val="28"/>
          <w:szCs w:val="28"/>
        </w:rPr>
        <w:t>3.3. Зареєструвати в інспекції Державного архітектурно-будівельного контролю</w:t>
      </w:r>
    </w:p>
    <w:p w14:paraId="7A7ECB90" w14:textId="77777777" w:rsidR="00181631" w:rsidRPr="00181631" w:rsidRDefault="00181631" w:rsidP="00181631">
      <w:pPr>
        <w:jc w:val="both"/>
        <w:rPr>
          <w:sz w:val="28"/>
          <w:szCs w:val="28"/>
        </w:rPr>
      </w:pPr>
      <w:r w:rsidRPr="00181631">
        <w:rPr>
          <w:sz w:val="28"/>
          <w:szCs w:val="28"/>
        </w:rPr>
        <w:t>Львівській області Декларацію про початок виконання будівельних робіт.</w:t>
      </w:r>
    </w:p>
    <w:p w14:paraId="6D545B15" w14:textId="77777777" w:rsidR="00181631" w:rsidRPr="00181631" w:rsidRDefault="00181631" w:rsidP="00181631">
      <w:pPr>
        <w:jc w:val="both"/>
        <w:rPr>
          <w:sz w:val="28"/>
          <w:szCs w:val="28"/>
        </w:rPr>
      </w:pPr>
      <w:r w:rsidRPr="00181631">
        <w:rPr>
          <w:sz w:val="28"/>
          <w:szCs w:val="28"/>
        </w:rPr>
        <w:t>3.4. Повідомити про початок виконання будівельних робіт інспекцію ДАБК У</w:t>
      </w:r>
    </w:p>
    <w:p w14:paraId="58371390" w14:textId="77777777" w:rsidR="00181631" w:rsidRPr="00181631" w:rsidRDefault="00181631" w:rsidP="00181631">
      <w:pPr>
        <w:jc w:val="both"/>
        <w:rPr>
          <w:sz w:val="28"/>
          <w:szCs w:val="28"/>
        </w:rPr>
      </w:pPr>
      <w:r w:rsidRPr="00181631">
        <w:rPr>
          <w:sz w:val="28"/>
          <w:szCs w:val="28"/>
        </w:rPr>
        <w:t>Львівській області та виконавчий комітет Винниківської міської ради.</w:t>
      </w:r>
    </w:p>
    <w:p w14:paraId="53F65A8C" w14:textId="77777777" w:rsidR="00181631" w:rsidRPr="00181631" w:rsidRDefault="00181631" w:rsidP="00181631">
      <w:pPr>
        <w:jc w:val="both"/>
        <w:rPr>
          <w:sz w:val="28"/>
          <w:szCs w:val="28"/>
        </w:rPr>
      </w:pPr>
      <w:r w:rsidRPr="00181631">
        <w:rPr>
          <w:sz w:val="28"/>
          <w:szCs w:val="28"/>
        </w:rPr>
        <w:t>3.5. Піл час ведення будівельних робіт на будівельному майданчику облаштувати</w:t>
      </w:r>
    </w:p>
    <w:p w14:paraId="2CFC8188" w14:textId="77777777" w:rsidR="00181631" w:rsidRPr="00181631" w:rsidRDefault="00181631" w:rsidP="00181631">
      <w:pPr>
        <w:jc w:val="both"/>
        <w:rPr>
          <w:sz w:val="28"/>
          <w:szCs w:val="28"/>
        </w:rPr>
      </w:pPr>
      <w:r w:rsidRPr="00181631">
        <w:rPr>
          <w:sz w:val="28"/>
          <w:szCs w:val="28"/>
        </w:rPr>
        <w:t>виїзду з будівельного майданчику на дорогу загального користування пункти</w:t>
      </w:r>
    </w:p>
    <w:p w14:paraId="6E01FB9F" w14:textId="77777777" w:rsidR="00181631" w:rsidRPr="00181631" w:rsidRDefault="00181631" w:rsidP="00181631">
      <w:pPr>
        <w:jc w:val="both"/>
        <w:rPr>
          <w:sz w:val="28"/>
          <w:szCs w:val="28"/>
        </w:rPr>
      </w:pPr>
      <w:r w:rsidRPr="00181631">
        <w:rPr>
          <w:sz w:val="28"/>
          <w:szCs w:val="28"/>
        </w:rPr>
        <w:t>встановленням відбійників для коліс будівельної техніки, а також шлангу з водою для миття коліс перед виїздом будівельної техніки.</w:t>
      </w:r>
    </w:p>
    <w:p w14:paraId="5D1EEBF6" w14:textId="77777777" w:rsidR="00181631" w:rsidRPr="00181631" w:rsidRDefault="00181631" w:rsidP="00181631">
      <w:pPr>
        <w:jc w:val="both"/>
        <w:rPr>
          <w:sz w:val="28"/>
          <w:szCs w:val="28"/>
        </w:rPr>
      </w:pPr>
      <w:r w:rsidRPr="00181631">
        <w:rPr>
          <w:sz w:val="28"/>
          <w:szCs w:val="28"/>
        </w:rPr>
        <w:t>3.6. Після завершення будівельних робіт з будівництва об’єкту, оформити у встановленому порядку документи для здачі об'єкту в експлуатацію та подати копію декларації або сертифікату виконавчому комітету Винниківської міської ради.</w:t>
      </w:r>
    </w:p>
    <w:p w14:paraId="064F171C" w14:textId="351666AB" w:rsidR="00181631" w:rsidRPr="00181631" w:rsidRDefault="00181631" w:rsidP="00181631">
      <w:pPr>
        <w:jc w:val="both"/>
        <w:rPr>
          <w:sz w:val="28"/>
          <w:szCs w:val="28"/>
        </w:rPr>
      </w:pPr>
      <w:r w:rsidRPr="00181631">
        <w:rPr>
          <w:sz w:val="28"/>
          <w:szCs w:val="28"/>
        </w:rPr>
        <w:t xml:space="preserve">4. Роз’яснити директору </w:t>
      </w:r>
      <w:r w:rsidRPr="00181631">
        <w:rPr>
          <w:sz w:val="28"/>
          <w:szCs w:val="28"/>
        </w:rPr>
        <w:t>ПП «Медикоцентр-Захід»</w:t>
      </w:r>
      <w:r w:rsidRPr="00181631">
        <w:rPr>
          <w:sz w:val="28"/>
          <w:szCs w:val="28"/>
        </w:rPr>
        <w:t>, що будівельні роботи можна розпочинати тільки після отримання відповідних дозволів, згідно державних норм та правил.</w:t>
      </w:r>
    </w:p>
    <w:p w14:paraId="23363F60" w14:textId="77777777" w:rsidR="00181631" w:rsidRPr="00181631" w:rsidRDefault="00181631" w:rsidP="00181631">
      <w:pPr>
        <w:jc w:val="both"/>
        <w:rPr>
          <w:sz w:val="28"/>
          <w:szCs w:val="28"/>
        </w:rPr>
      </w:pPr>
      <w:r w:rsidRPr="00181631">
        <w:rPr>
          <w:sz w:val="28"/>
          <w:szCs w:val="28"/>
        </w:rPr>
        <w:t>5. Укласти Договір про пайову участь з виконкомом Винниківської міської ради</w:t>
      </w:r>
    </w:p>
    <w:p w14:paraId="732A142C" w14:textId="77777777" w:rsidR="00181631" w:rsidRPr="00181631" w:rsidRDefault="00181631" w:rsidP="00181631">
      <w:pPr>
        <w:jc w:val="both"/>
        <w:rPr>
          <w:sz w:val="28"/>
          <w:szCs w:val="28"/>
        </w:rPr>
      </w:pPr>
      <w:r w:rsidRPr="00181631">
        <w:rPr>
          <w:sz w:val="28"/>
          <w:szCs w:val="28"/>
        </w:rPr>
        <w:t>б. Контроль за виконанням даного рішення покласти на заступника міського голови.</w:t>
      </w:r>
    </w:p>
    <w:p w14:paraId="3054D512" w14:textId="77777777" w:rsidR="00181631" w:rsidRPr="00181631" w:rsidRDefault="00181631" w:rsidP="00181631">
      <w:pPr>
        <w:jc w:val="both"/>
        <w:rPr>
          <w:sz w:val="28"/>
          <w:szCs w:val="28"/>
        </w:rPr>
      </w:pPr>
    </w:p>
    <w:p w14:paraId="01C471E0" w14:textId="417EDB65" w:rsidR="00213958" w:rsidRPr="006F2805" w:rsidRDefault="00181631" w:rsidP="00181631">
      <w:pPr>
        <w:jc w:val="both"/>
        <w:rPr>
          <w:sz w:val="28"/>
          <w:szCs w:val="28"/>
        </w:rPr>
      </w:pPr>
      <w:r w:rsidRPr="00181631">
        <w:rPr>
          <w:sz w:val="28"/>
          <w:szCs w:val="28"/>
        </w:rPr>
        <w:t>Міський голова</w:t>
      </w:r>
      <w:r w:rsidRPr="00181631">
        <w:rPr>
          <w:sz w:val="28"/>
          <w:szCs w:val="28"/>
        </w:rPr>
        <w:tab/>
      </w:r>
      <w:r w:rsidRPr="00181631">
        <w:rPr>
          <w:sz w:val="28"/>
          <w:szCs w:val="28"/>
        </w:rPr>
        <w:tab/>
      </w:r>
      <w:r w:rsidRPr="00181631">
        <w:rPr>
          <w:sz w:val="28"/>
          <w:szCs w:val="28"/>
        </w:rPr>
        <w:tab/>
      </w:r>
      <w:r w:rsidRPr="00181631">
        <w:rPr>
          <w:sz w:val="28"/>
          <w:szCs w:val="28"/>
        </w:rPr>
        <w:tab/>
      </w:r>
      <w:r w:rsidRPr="00181631">
        <w:rPr>
          <w:sz w:val="28"/>
          <w:szCs w:val="28"/>
        </w:rPr>
        <w:tab/>
      </w:r>
      <w:r w:rsidRPr="00181631">
        <w:rPr>
          <w:sz w:val="28"/>
          <w:szCs w:val="28"/>
        </w:rPr>
        <w:tab/>
      </w:r>
      <w:r w:rsidRPr="00181631">
        <w:rPr>
          <w:sz w:val="28"/>
          <w:szCs w:val="28"/>
        </w:rPr>
        <w:tab/>
      </w:r>
      <w:r w:rsidRPr="00181631">
        <w:rPr>
          <w:sz w:val="28"/>
          <w:szCs w:val="28"/>
        </w:rPr>
        <w:tab/>
      </w:r>
      <w:r w:rsidRPr="00181631">
        <w:rPr>
          <w:sz w:val="28"/>
          <w:szCs w:val="28"/>
        </w:rPr>
        <w:tab/>
        <w:t>С.І.Уваров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189250C" w14:textId="77777777" w:rsidR="00CA2C4A" w:rsidRDefault="00CA2C4A">
      <w:r>
        <w:separator/>
      </w:r>
    </w:p>
  </w:endnote>
  <w:endnote w:type="continuationSeparator" w:id="0">
    <w:p w14:paraId="6B99B63E" w14:textId="77777777" w:rsidR="00CA2C4A" w:rsidRDefault="00CA2C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0442230" w14:textId="77777777" w:rsidR="00CA2C4A" w:rsidRDefault="00CA2C4A">
      <w:r>
        <w:separator/>
      </w:r>
    </w:p>
  </w:footnote>
  <w:footnote w:type="continuationSeparator" w:id="0">
    <w:p w14:paraId="1A389660" w14:textId="77777777" w:rsidR="00CA2C4A" w:rsidRDefault="00CA2C4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81631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A2C4A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  <w:rsid w:val="00FD3E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8D0FF5-9990-4A61-9430-254399A9FA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87</TotalTime>
  <Pages>2</Pages>
  <Words>2142</Words>
  <Characters>1222</Characters>
  <Application>Microsoft Office Word</Application>
  <DocSecurity>0</DocSecurity>
  <Lines>10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75</cp:revision>
  <cp:lastPrinted>2006-03-17T12:40:00Z</cp:lastPrinted>
  <dcterms:created xsi:type="dcterms:W3CDTF">2018-03-30T16:44:00Z</dcterms:created>
  <dcterms:modified xsi:type="dcterms:W3CDTF">2024-01-10T13:59:00Z</dcterms:modified>
</cp:coreProperties>
</file>