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23.09.2015р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262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Івасюка,2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1C471E0" w14:textId="142521C5" w:rsidR="00213958" w:rsidRDefault="00F8360E" w:rsidP="00F8360E">
      <w:pPr>
        <w:ind w:firstLine="567"/>
        <w:jc w:val="both"/>
        <w:rPr>
          <w:sz w:val="28"/>
          <w:szCs w:val="28"/>
        </w:rPr>
      </w:pPr>
      <w:r w:rsidRPr="00F8360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w:t>
      </w:r>
      <w:r>
        <w:rPr>
          <w:sz w:val="28"/>
          <w:szCs w:val="28"/>
        </w:rPr>
        <w:t>ства України від 05.07.2011р. №</w:t>
      </w:r>
      <w:r w:rsidRPr="00F8360E">
        <w:rPr>
          <w:sz w:val="28"/>
          <w:szCs w:val="28"/>
        </w:rPr>
        <w:t>103 «Про затвердження Порядку видачі будівельного паспорта забудови земельної ділянки» та рішення сес</w:t>
      </w:r>
      <w:r>
        <w:rPr>
          <w:sz w:val="28"/>
          <w:szCs w:val="28"/>
        </w:rPr>
        <w:t>ії Винниківської міської ради №</w:t>
      </w:r>
      <w:r w:rsidRPr="00F8360E">
        <w:rPr>
          <w:sz w:val="28"/>
          <w:szCs w:val="28"/>
        </w:rPr>
        <w:t xml:space="preserve">470 від 29.03.2012р. «Про видачу будівельних паспортів», розглянувши заяву гр.Церковнюк Ю.Р., беручи до уваги Витяг з Державного реєстру речових прав на нерухоме майно про реєстрацію </w:t>
      </w:r>
      <w:r>
        <w:rPr>
          <w:sz w:val="28"/>
          <w:szCs w:val="28"/>
        </w:rPr>
        <w:t>права власності (серія ЕАУ №</w:t>
      </w:r>
      <w:r w:rsidRPr="00F8360E">
        <w:rPr>
          <w:sz w:val="28"/>
          <w:szCs w:val="28"/>
        </w:rPr>
        <w:t>287297), виконком</w:t>
      </w:r>
      <w:r>
        <w:rPr>
          <w:sz w:val="28"/>
          <w:szCs w:val="28"/>
        </w:rPr>
        <w:t xml:space="preserve"> </w:t>
      </w:r>
      <w:r w:rsidRPr="00F8360E">
        <w:rPr>
          <w:sz w:val="28"/>
          <w:szCs w:val="28"/>
        </w:rPr>
        <w:t xml:space="preserve">Винниківської міської ради </w:t>
      </w:r>
      <w:r>
        <w:rPr>
          <w:sz w:val="28"/>
          <w:szCs w:val="28"/>
        </w:rPr>
        <w:t>–</w:t>
      </w:r>
    </w:p>
    <w:p w14:paraId="2695C834" w14:textId="77777777" w:rsidR="00F8360E" w:rsidRDefault="00F8360E" w:rsidP="00F8360E">
      <w:pPr>
        <w:ind w:firstLine="567"/>
        <w:jc w:val="center"/>
        <w:rPr>
          <w:sz w:val="28"/>
          <w:szCs w:val="28"/>
        </w:rPr>
      </w:pPr>
    </w:p>
    <w:p w14:paraId="78EE702A" w14:textId="56055B8B" w:rsidR="00F8360E" w:rsidRPr="00F8360E" w:rsidRDefault="00F8360E" w:rsidP="00F8360E">
      <w:pPr>
        <w:ind w:firstLine="567"/>
        <w:jc w:val="center"/>
        <w:rPr>
          <w:sz w:val="28"/>
          <w:szCs w:val="28"/>
        </w:rPr>
      </w:pPr>
      <w:r w:rsidRPr="00F8360E">
        <w:rPr>
          <w:sz w:val="28"/>
          <w:szCs w:val="28"/>
        </w:rPr>
        <w:t>ВИРІШИВ:</w:t>
      </w:r>
    </w:p>
    <w:p w14:paraId="6E51F563" w14:textId="77777777" w:rsidR="00F8360E" w:rsidRPr="00F8360E" w:rsidRDefault="00F8360E" w:rsidP="00F8360E">
      <w:pPr>
        <w:ind w:firstLine="567"/>
        <w:jc w:val="both"/>
        <w:rPr>
          <w:sz w:val="28"/>
          <w:szCs w:val="28"/>
        </w:rPr>
      </w:pPr>
    </w:p>
    <w:p w14:paraId="1F0ED070" w14:textId="77777777" w:rsidR="00F8360E" w:rsidRDefault="00F8360E" w:rsidP="00F8360E">
      <w:pPr>
        <w:pStyle w:val="a8"/>
        <w:numPr>
          <w:ilvl w:val="0"/>
          <w:numId w:val="3"/>
        </w:numPr>
        <w:jc w:val="both"/>
        <w:rPr>
          <w:sz w:val="28"/>
          <w:szCs w:val="28"/>
        </w:rPr>
      </w:pPr>
      <w:r w:rsidRPr="00F8360E">
        <w:rPr>
          <w:sz w:val="28"/>
          <w:szCs w:val="28"/>
        </w:rPr>
        <w:t>Видати гр.Церковнюк Юлії Романівні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на земельній ділянці по вул. Івасюка,2 у м. Винники.</w:t>
      </w:r>
    </w:p>
    <w:p w14:paraId="287CE199" w14:textId="77777777" w:rsidR="00F8360E" w:rsidRDefault="00F8360E" w:rsidP="00F8360E">
      <w:pPr>
        <w:pStyle w:val="a8"/>
        <w:numPr>
          <w:ilvl w:val="0"/>
          <w:numId w:val="3"/>
        </w:numPr>
        <w:jc w:val="both"/>
        <w:rPr>
          <w:sz w:val="28"/>
          <w:szCs w:val="28"/>
        </w:rPr>
      </w:pPr>
      <w:r w:rsidRPr="00F8360E">
        <w:rPr>
          <w:sz w:val="28"/>
          <w:szCs w:val="28"/>
        </w:rPr>
        <w:t>Доручити архітектору м.Винники виконати будівельний паспорт забудови земельної ділянки на проектування та будівництво індивідуального житлового будинку, зі зносом існуючого житлового будинку на земельній ділянці по вул.Івасюка, 2 у м.Винники.</w:t>
      </w:r>
    </w:p>
    <w:p w14:paraId="2E83C565" w14:textId="77777777" w:rsidR="00F8360E" w:rsidRDefault="00F8360E" w:rsidP="00F8360E">
      <w:pPr>
        <w:pStyle w:val="a8"/>
        <w:numPr>
          <w:ilvl w:val="0"/>
          <w:numId w:val="3"/>
        </w:numPr>
        <w:jc w:val="both"/>
        <w:rPr>
          <w:sz w:val="28"/>
          <w:szCs w:val="28"/>
        </w:rPr>
      </w:pPr>
      <w:r w:rsidRPr="00F8360E">
        <w:rPr>
          <w:sz w:val="28"/>
          <w:szCs w:val="28"/>
        </w:rPr>
        <w:t>Зобов'язати гр.Церковнюк IO.P.:</w:t>
      </w:r>
    </w:p>
    <w:p w14:paraId="48DA1931" w14:textId="77777777" w:rsidR="00F8360E" w:rsidRDefault="00F8360E" w:rsidP="00F8360E">
      <w:pPr>
        <w:pStyle w:val="a8"/>
        <w:numPr>
          <w:ilvl w:val="1"/>
          <w:numId w:val="3"/>
        </w:numPr>
        <w:jc w:val="both"/>
        <w:rPr>
          <w:sz w:val="28"/>
          <w:szCs w:val="28"/>
        </w:rPr>
      </w:pPr>
      <w:r w:rsidRPr="00F8360E">
        <w:rPr>
          <w:sz w:val="28"/>
          <w:szCs w:val="28"/>
        </w:rPr>
        <w:t>Отримати у встановленому порядку технічні умови на інженерне забезпечення обʼєкту містобудування.</w:t>
      </w:r>
    </w:p>
    <w:p w14:paraId="528E69E3" w14:textId="77777777" w:rsidR="00F8360E" w:rsidRDefault="00F8360E" w:rsidP="00F8360E">
      <w:pPr>
        <w:pStyle w:val="a8"/>
        <w:numPr>
          <w:ilvl w:val="1"/>
          <w:numId w:val="3"/>
        </w:numPr>
        <w:jc w:val="both"/>
        <w:rPr>
          <w:sz w:val="28"/>
          <w:szCs w:val="28"/>
        </w:rPr>
      </w:pPr>
      <w:r w:rsidRPr="00F8360E">
        <w:rPr>
          <w:sz w:val="28"/>
          <w:szCs w:val="28"/>
        </w:rPr>
        <w:lastRenderedPageBreak/>
        <w:t>При проектуванні і будівництві обʼєкту містобудування дотримуватись вимог, визначених у будівельному паспорті забудови земельної ділянки.</w:t>
      </w:r>
    </w:p>
    <w:p w14:paraId="3530FEB1" w14:textId="77777777" w:rsidR="00F8360E" w:rsidRDefault="00F8360E" w:rsidP="00F8360E">
      <w:pPr>
        <w:pStyle w:val="a8"/>
        <w:numPr>
          <w:ilvl w:val="1"/>
          <w:numId w:val="3"/>
        </w:numPr>
        <w:jc w:val="both"/>
        <w:rPr>
          <w:sz w:val="28"/>
          <w:szCs w:val="28"/>
        </w:rPr>
      </w:pPr>
      <w:r w:rsidRPr="00F8360E">
        <w:rPr>
          <w:sz w:val="28"/>
          <w:szCs w:val="28"/>
        </w:rPr>
        <w:t>Зареєструвати в інспекції Державного архітектурно-будівельного контролю у Львівській області Повідомлення про початок виконання будівельних робіт.</w:t>
      </w:r>
    </w:p>
    <w:p w14:paraId="51824F06" w14:textId="77777777" w:rsidR="00F8360E" w:rsidRDefault="00F8360E" w:rsidP="00F8360E">
      <w:pPr>
        <w:pStyle w:val="a8"/>
        <w:numPr>
          <w:ilvl w:val="1"/>
          <w:numId w:val="3"/>
        </w:numPr>
        <w:jc w:val="both"/>
        <w:rPr>
          <w:sz w:val="28"/>
          <w:szCs w:val="28"/>
        </w:rPr>
      </w:pPr>
      <w:r w:rsidRPr="00F8360E">
        <w:rPr>
          <w:sz w:val="28"/>
          <w:szCs w:val="28"/>
        </w:rPr>
        <w:t>Повідомити про початок виконання будівельних робіт інспекцію ДАБК у Львівській області та виконавчий комітет Винниківської міської ради.</w:t>
      </w:r>
    </w:p>
    <w:p w14:paraId="21B4DA39" w14:textId="77777777" w:rsidR="00F8360E" w:rsidRDefault="00F8360E" w:rsidP="00F8360E">
      <w:pPr>
        <w:pStyle w:val="a8"/>
        <w:numPr>
          <w:ilvl w:val="1"/>
          <w:numId w:val="3"/>
        </w:numPr>
        <w:jc w:val="both"/>
        <w:rPr>
          <w:sz w:val="28"/>
          <w:szCs w:val="28"/>
        </w:rPr>
      </w:pPr>
      <w:r w:rsidRPr="00F8360E">
        <w:rPr>
          <w:sz w:val="28"/>
          <w:szCs w:val="28"/>
        </w:rPr>
        <w:t>Після завершення будівельних робіт з будівництва індивідуального житлового будинку, виготовити і встановити номерний знак на будинок, оформити у встановленому порядку документи для здачі обʼєкту в експлуатацію та подати копію декларації або</w:t>
      </w:r>
      <w:r>
        <w:rPr>
          <w:sz w:val="28"/>
          <w:szCs w:val="28"/>
        </w:rPr>
        <w:t xml:space="preserve"> </w:t>
      </w:r>
      <w:r w:rsidRPr="00F8360E">
        <w:rPr>
          <w:sz w:val="28"/>
          <w:szCs w:val="28"/>
        </w:rPr>
        <w:t xml:space="preserve"> сертифікату виконавчому комітету Винниківської міської ради. Існуючий житловий будинок та господарські споруди демонтувати. При демонтажі існуючого житлового будинку та господарських дотримуватись правил техніки безпеки та вимог визначених державними будівельними нормами та правилами. </w:t>
      </w:r>
    </w:p>
    <w:p w14:paraId="21995DED" w14:textId="77777777" w:rsidR="00F8360E" w:rsidRDefault="00F8360E" w:rsidP="00F8360E">
      <w:pPr>
        <w:pStyle w:val="a8"/>
        <w:numPr>
          <w:ilvl w:val="0"/>
          <w:numId w:val="3"/>
        </w:numPr>
        <w:jc w:val="both"/>
        <w:rPr>
          <w:sz w:val="28"/>
          <w:szCs w:val="28"/>
        </w:rPr>
      </w:pPr>
      <w:r w:rsidRPr="00F8360E">
        <w:rPr>
          <w:sz w:val="28"/>
          <w:szCs w:val="28"/>
        </w:rPr>
        <w:t>Розʼяснити гр.Церковню Ю.Р., що будівельні роботи можна розпочинати тільки після отримання відповідних дозволів, згідн</w:t>
      </w:r>
      <w:r>
        <w:rPr>
          <w:sz w:val="28"/>
          <w:szCs w:val="28"/>
        </w:rPr>
        <w:t xml:space="preserve">о державних норм та правил. </w:t>
      </w:r>
    </w:p>
    <w:p w14:paraId="57DDBF73" w14:textId="153AAD8C" w:rsidR="00F8360E" w:rsidRDefault="00F8360E" w:rsidP="00F8360E">
      <w:pPr>
        <w:pStyle w:val="a8"/>
        <w:numPr>
          <w:ilvl w:val="1"/>
          <w:numId w:val="3"/>
        </w:numPr>
        <w:jc w:val="both"/>
        <w:rPr>
          <w:sz w:val="28"/>
          <w:szCs w:val="28"/>
        </w:rPr>
      </w:pPr>
      <w:r w:rsidRPr="00F8360E">
        <w:rPr>
          <w:sz w:val="28"/>
          <w:szCs w:val="28"/>
        </w:rPr>
        <w:t xml:space="preserve"> </w:t>
      </w:r>
      <w:r>
        <w:rPr>
          <w:sz w:val="28"/>
          <w:szCs w:val="28"/>
        </w:rPr>
        <w:t xml:space="preserve">У </w:t>
      </w:r>
      <w:bookmarkStart w:id="1" w:name="_GoBack"/>
      <w:bookmarkEnd w:id="1"/>
      <w:r w:rsidRPr="00F8360E">
        <w:rPr>
          <w:sz w:val="28"/>
          <w:szCs w:val="28"/>
        </w:rPr>
        <w:t xml:space="preserve">разі будівництва житлового будинку загальною площею 300 кв.м. 1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 </w:t>
      </w:r>
    </w:p>
    <w:p w14:paraId="59511FD6" w14:textId="77777777" w:rsidR="00F8360E" w:rsidRDefault="00F8360E" w:rsidP="00F8360E">
      <w:pPr>
        <w:pStyle w:val="a8"/>
        <w:numPr>
          <w:ilvl w:val="0"/>
          <w:numId w:val="3"/>
        </w:numPr>
        <w:jc w:val="both"/>
        <w:rPr>
          <w:sz w:val="28"/>
          <w:szCs w:val="28"/>
        </w:rPr>
      </w:pPr>
      <w:r w:rsidRPr="00F8360E">
        <w:rPr>
          <w:sz w:val="28"/>
          <w:szCs w:val="28"/>
        </w:rPr>
        <w:t xml:space="preserve">Контроль за виконанням даного рішення покласти на заступника міського голови. </w:t>
      </w:r>
    </w:p>
    <w:p w14:paraId="053CB0C6" w14:textId="77777777" w:rsidR="00F8360E" w:rsidRDefault="00F8360E" w:rsidP="00F8360E">
      <w:pPr>
        <w:pStyle w:val="a8"/>
        <w:jc w:val="both"/>
        <w:rPr>
          <w:sz w:val="28"/>
          <w:szCs w:val="28"/>
        </w:rPr>
      </w:pPr>
    </w:p>
    <w:p w14:paraId="13475893" w14:textId="369D9261" w:rsidR="00F8360E" w:rsidRPr="00F8360E" w:rsidRDefault="00F8360E" w:rsidP="00F8360E">
      <w:pPr>
        <w:pStyle w:val="a8"/>
        <w:jc w:val="both"/>
        <w:rPr>
          <w:sz w:val="28"/>
          <w:szCs w:val="28"/>
        </w:rPr>
      </w:pPr>
      <w:r w:rsidRPr="00F8360E">
        <w:rPr>
          <w:sz w:val="28"/>
          <w:szCs w:val="28"/>
        </w:rPr>
        <w:t xml:space="preserve">Міський голова </w:t>
      </w:r>
      <w:r>
        <w:rPr>
          <w:sz w:val="28"/>
          <w:szCs w:val="28"/>
        </w:rPr>
        <w:t xml:space="preserve">                                                                             </w:t>
      </w:r>
      <w:r w:rsidRPr="00F8360E">
        <w:rPr>
          <w:sz w:val="28"/>
          <w:szCs w:val="28"/>
        </w:rPr>
        <w:t>C.L.Уваров</w:t>
      </w:r>
    </w:p>
    <w:sectPr w:rsidR="00F8360E" w:rsidRPr="00F8360E"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67956" w14:textId="77777777" w:rsidR="0086137B" w:rsidRDefault="0086137B">
      <w:r>
        <w:separator/>
      </w:r>
    </w:p>
  </w:endnote>
  <w:endnote w:type="continuationSeparator" w:id="0">
    <w:p w14:paraId="735A91C7" w14:textId="77777777" w:rsidR="0086137B" w:rsidRDefault="00861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7A89B" w14:textId="77777777" w:rsidR="0086137B" w:rsidRDefault="0086137B">
      <w:r>
        <w:separator/>
      </w:r>
    </w:p>
  </w:footnote>
  <w:footnote w:type="continuationSeparator" w:id="0">
    <w:p w14:paraId="57A281C8" w14:textId="77777777" w:rsidR="0086137B" w:rsidRDefault="00861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F15464E"/>
    <w:multiLevelType w:val="multilevel"/>
    <w:tmpl w:val="964C82A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6137B"/>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360E"/>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17271">
      <w:bodyDiv w:val="1"/>
      <w:marLeft w:val="0"/>
      <w:marRight w:val="0"/>
      <w:marTop w:val="0"/>
      <w:marBottom w:val="0"/>
      <w:divBdr>
        <w:top w:val="none" w:sz="0" w:space="0" w:color="auto"/>
        <w:left w:val="none" w:sz="0" w:space="0" w:color="auto"/>
        <w:bottom w:val="none" w:sz="0" w:space="0" w:color="auto"/>
        <w:right w:val="none" w:sz="0" w:space="0" w:color="auto"/>
      </w:divBdr>
    </w:div>
    <w:div w:id="162562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02064-4E6F-4943-9E1F-D99CC9195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2080</Words>
  <Characters>1187</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2024-01-09T13:52:00Z</dcterms:modified>
</cp:coreProperties>
</file>