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23.09.2015р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33DED4C3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грошової допом</w:t>
            </w:r>
            <w:r w:rsidR="00934525">
              <w:rPr>
                <w:b/>
                <w:sz w:val="28"/>
              </w:rPr>
              <w:t>о</w:t>
            </w:r>
            <w:r w:rsidRPr="00BE7A3D">
              <w:rPr>
                <w:b/>
                <w:sz w:val="28"/>
              </w:rPr>
              <w:t>ги 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3A2CE36" w14:textId="77777777" w:rsidR="00934525" w:rsidRPr="00934525" w:rsidRDefault="00934525" w:rsidP="00934525">
      <w:pPr>
        <w:rPr>
          <w:sz w:val="28"/>
          <w:szCs w:val="28"/>
        </w:rPr>
      </w:pPr>
      <w:r w:rsidRPr="00934525">
        <w:rPr>
          <w:sz w:val="28"/>
          <w:szCs w:val="28"/>
        </w:rPr>
        <w:tab/>
      </w:r>
    </w:p>
    <w:p w14:paraId="67CDA357" w14:textId="77777777" w:rsidR="00934525" w:rsidRPr="00934525" w:rsidRDefault="00934525" w:rsidP="00934525">
      <w:pPr>
        <w:ind w:firstLine="720"/>
        <w:rPr>
          <w:sz w:val="28"/>
          <w:szCs w:val="28"/>
        </w:rPr>
      </w:pPr>
      <w:r w:rsidRPr="00934525">
        <w:rPr>
          <w:sz w:val="28"/>
          <w:szCs w:val="28"/>
        </w:rPr>
        <w:t>Відповідно до «Положення про надання одноразової грошової допомоги та допомоги на поховання громадянам м. Винники”, затвердженого рішенням виконавчого комітету Винниківської міської ради від 30 січня 2013 року № 04, рішення виконкому Винниківської міської ради № 06 від 30.01.2015 року Про внесення змін до Додатку №1 рішення виконкому Винниківської міської ради № 04 від 30.01.2013 р.», листа Львівської обласної спілки політичних в'язнів України № 1.5/10-727 від 11.09.2015р. беручи до уваги протокол комісії з питань надання одноразової матеріальної допомоги № 11 від 22.09.2015 року,</w:t>
      </w:r>
    </w:p>
    <w:p w14:paraId="57002382" w14:textId="77777777" w:rsidR="00934525" w:rsidRPr="00934525" w:rsidRDefault="00934525" w:rsidP="00934525">
      <w:pPr>
        <w:rPr>
          <w:sz w:val="28"/>
          <w:szCs w:val="28"/>
        </w:rPr>
      </w:pPr>
      <w:r w:rsidRPr="00934525">
        <w:rPr>
          <w:sz w:val="28"/>
          <w:szCs w:val="28"/>
        </w:rPr>
        <w:t xml:space="preserve">виконавчий комітет Винниківської міської ради- </w:t>
      </w:r>
    </w:p>
    <w:p w14:paraId="3B5F2970" w14:textId="77777777" w:rsidR="00934525" w:rsidRPr="00934525" w:rsidRDefault="00934525" w:rsidP="00934525">
      <w:pPr>
        <w:rPr>
          <w:sz w:val="28"/>
          <w:szCs w:val="28"/>
        </w:rPr>
      </w:pPr>
    </w:p>
    <w:p w14:paraId="4CC58727" w14:textId="77777777" w:rsidR="00934525" w:rsidRPr="00934525" w:rsidRDefault="00934525" w:rsidP="00934525">
      <w:pPr>
        <w:jc w:val="center"/>
        <w:rPr>
          <w:sz w:val="28"/>
          <w:szCs w:val="28"/>
        </w:rPr>
      </w:pPr>
      <w:bookmarkStart w:id="1" w:name="_GoBack"/>
      <w:bookmarkEnd w:id="1"/>
      <w:r w:rsidRPr="00934525">
        <w:rPr>
          <w:sz w:val="28"/>
          <w:szCs w:val="28"/>
        </w:rPr>
        <w:t>ВИРІШИВ:</w:t>
      </w:r>
    </w:p>
    <w:p w14:paraId="50DEB85C" w14:textId="77777777" w:rsidR="00934525" w:rsidRPr="00934525" w:rsidRDefault="00934525" w:rsidP="00934525">
      <w:pPr>
        <w:rPr>
          <w:sz w:val="28"/>
          <w:szCs w:val="28"/>
        </w:rPr>
      </w:pPr>
    </w:p>
    <w:p w14:paraId="0B538F6C" w14:textId="77777777" w:rsidR="00934525" w:rsidRPr="00934525" w:rsidRDefault="00934525" w:rsidP="00934525">
      <w:pPr>
        <w:rPr>
          <w:sz w:val="28"/>
          <w:szCs w:val="28"/>
        </w:rPr>
      </w:pPr>
      <w:r w:rsidRPr="00934525">
        <w:rPr>
          <w:sz w:val="28"/>
          <w:szCs w:val="28"/>
        </w:rPr>
        <w:t>1.Надати одноразову грошову допомогу громадянам м. Винники, репресованим, політичним в'язням, воїнам УПА м. Винники.</w:t>
      </w:r>
    </w:p>
    <w:p w14:paraId="1FB1C83A" w14:textId="77777777" w:rsidR="00934525" w:rsidRPr="00934525" w:rsidRDefault="00934525" w:rsidP="00934525">
      <w:pPr>
        <w:rPr>
          <w:sz w:val="28"/>
          <w:szCs w:val="28"/>
        </w:rPr>
      </w:pPr>
      <w:r w:rsidRPr="00934525">
        <w:rPr>
          <w:sz w:val="28"/>
          <w:szCs w:val="28"/>
        </w:rPr>
        <w:t>1.1. Загайському Володимиру Степановичу, 1988 р.н.  учасник антитерористичної операції, учасник бойових дій, проживає у м. Винники, вул. Галицька, 99 кв. 1, в сvмі - 500 грн.;</w:t>
      </w:r>
    </w:p>
    <w:p w14:paraId="025B1012" w14:textId="77777777" w:rsidR="00934525" w:rsidRPr="00934525" w:rsidRDefault="00934525" w:rsidP="00934525">
      <w:pPr>
        <w:rPr>
          <w:sz w:val="28"/>
          <w:szCs w:val="28"/>
        </w:rPr>
      </w:pPr>
      <w:r w:rsidRPr="00934525">
        <w:rPr>
          <w:sz w:val="28"/>
          <w:szCs w:val="28"/>
        </w:rPr>
        <w:t>1.2.Микитів Марії Михайлівні, 1945 р.н. на лікування сина Микитіва Ореста</w:t>
      </w:r>
    </w:p>
    <w:p w14:paraId="7A844273" w14:textId="77777777" w:rsidR="00934525" w:rsidRPr="00934525" w:rsidRDefault="00934525" w:rsidP="00934525">
      <w:pPr>
        <w:rPr>
          <w:sz w:val="28"/>
          <w:szCs w:val="28"/>
        </w:rPr>
      </w:pPr>
      <w:r w:rsidRPr="00934525">
        <w:rPr>
          <w:sz w:val="28"/>
          <w:szCs w:val="28"/>
        </w:rPr>
        <w:t>Володимировича, проживає у м. Винники, вул. Соборності, 12, в сумі -500 грн.;</w:t>
      </w:r>
    </w:p>
    <w:p w14:paraId="3EF633A9" w14:textId="77777777" w:rsidR="00934525" w:rsidRPr="00934525" w:rsidRDefault="00934525" w:rsidP="00934525">
      <w:pPr>
        <w:rPr>
          <w:sz w:val="28"/>
          <w:szCs w:val="28"/>
        </w:rPr>
      </w:pPr>
      <w:r w:rsidRPr="00934525">
        <w:rPr>
          <w:sz w:val="28"/>
          <w:szCs w:val="28"/>
        </w:rPr>
        <w:t>1.3.Скрипальському Богдану Владиславовичу, 1960 р.н. малозабезпечений, одинокий проживає в м. Винники, вул. І.Франка, 115а, в сумі-300 грн;</w:t>
      </w:r>
    </w:p>
    <w:p w14:paraId="0628AAF2" w14:textId="77777777" w:rsidR="00934525" w:rsidRPr="00934525" w:rsidRDefault="00934525" w:rsidP="00934525">
      <w:pPr>
        <w:rPr>
          <w:sz w:val="28"/>
          <w:szCs w:val="28"/>
        </w:rPr>
      </w:pPr>
      <w:r w:rsidRPr="00934525">
        <w:rPr>
          <w:sz w:val="28"/>
          <w:szCs w:val="28"/>
        </w:rPr>
        <w:t>1.4.Кріпченко Ганні Левонтіївні, 1927 р.н, малозабезпечена, інвалід 2-ї групи, одинока, проживає у м. Винники, вул. Папаніна, 7 кB.2, в сумі - 300 грн.</w:t>
      </w:r>
    </w:p>
    <w:p w14:paraId="6132C381" w14:textId="77777777" w:rsidR="00934525" w:rsidRPr="00934525" w:rsidRDefault="00934525" w:rsidP="00934525">
      <w:pPr>
        <w:rPr>
          <w:sz w:val="28"/>
          <w:szCs w:val="28"/>
        </w:rPr>
      </w:pPr>
      <w:r w:rsidRPr="00934525">
        <w:rPr>
          <w:sz w:val="28"/>
          <w:szCs w:val="28"/>
        </w:rPr>
        <w:t>1.5.Мохняку Ростиславу Сильвестровичу, 1972 р.н. учасник антитерористичної операції, проживає у м. Винники, вул. Кільцева, 9 кв.92, в сумі- 500 грн.;</w:t>
      </w:r>
    </w:p>
    <w:p w14:paraId="7383118A" w14:textId="77777777" w:rsidR="00934525" w:rsidRPr="00934525" w:rsidRDefault="00934525" w:rsidP="00934525">
      <w:pPr>
        <w:rPr>
          <w:sz w:val="28"/>
          <w:szCs w:val="28"/>
        </w:rPr>
      </w:pPr>
      <w:r w:rsidRPr="00934525">
        <w:rPr>
          <w:sz w:val="28"/>
          <w:szCs w:val="28"/>
        </w:rPr>
        <w:lastRenderedPageBreak/>
        <w:t>1.6.Андрухів Наталії Іванівні, 1975 р.н, на операцію дитини-інваліда Андрухів Марії Василівни, 2010 р.н, проживає у м. Винники, вул. Любич-Парахоняк, 17 кв. 63, сумі-500 грн.</w:t>
      </w:r>
    </w:p>
    <w:p w14:paraId="0644C7A2" w14:textId="77777777" w:rsidR="00934525" w:rsidRPr="00934525" w:rsidRDefault="00934525" w:rsidP="00934525">
      <w:pPr>
        <w:rPr>
          <w:sz w:val="28"/>
          <w:szCs w:val="28"/>
        </w:rPr>
      </w:pPr>
      <w:r w:rsidRPr="00934525">
        <w:rPr>
          <w:sz w:val="28"/>
          <w:szCs w:val="28"/>
        </w:rPr>
        <w:t>1.7.Андрухіву Василю Васильовичу, 1974 р.н, на операцію дитини-інваліда — Андрухів Марії Василівни, 2010 р.н., проживає у м. Винники, вул. Любич-Парахоняк, 17 кв. 63, в сумі—500 грн.</w:t>
      </w:r>
    </w:p>
    <w:p w14:paraId="17AB45EE" w14:textId="77777777" w:rsidR="00934525" w:rsidRPr="00934525" w:rsidRDefault="00934525" w:rsidP="00934525">
      <w:pPr>
        <w:rPr>
          <w:sz w:val="28"/>
          <w:szCs w:val="28"/>
        </w:rPr>
      </w:pPr>
      <w:r w:rsidRPr="00934525">
        <w:rPr>
          <w:sz w:val="28"/>
          <w:szCs w:val="28"/>
        </w:rPr>
        <w:t>1.8. Співак Наталії-Анастасії Ярославівні, 1943 р.н„ вдова учасника Великої Вітчизняної війни, на лікування, проживає у м. Винники, вул. Івасюка,30 кв.10 у сумі – 500 грн.</w:t>
      </w:r>
    </w:p>
    <w:p w14:paraId="20A67828" w14:textId="77777777" w:rsidR="00934525" w:rsidRPr="00934525" w:rsidRDefault="00934525" w:rsidP="00934525">
      <w:pPr>
        <w:rPr>
          <w:sz w:val="28"/>
          <w:szCs w:val="28"/>
        </w:rPr>
      </w:pPr>
      <w:r w:rsidRPr="00934525">
        <w:rPr>
          <w:sz w:val="28"/>
          <w:szCs w:val="28"/>
        </w:rPr>
        <w:t>1.9. Бухарову Олексію Вікторовичу,1977 р.н, учасник АТО проживає у м. Винники, вул.Івасюка,48 кв.60, у сумі—500 грн.</w:t>
      </w:r>
    </w:p>
    <w:p w14:paraId="2D5C4EF4" w14:textId="77777777" w:rsidR="00934525" w:rsidRPr="00934525" w:rsidRDefault="00934525" w:rsidP="00934525">
      <w:pPr>
        <w:rPr>
          <w:sz w:val="28"/>
          <w:szCs w:val="28"/>
        </w:rPr>
      </w:pPr>
      <w:r w:rsidRPr="00934525">
        <w:rPr>
          <w:sz w:val="28"/>
          <w:szCs w:val="28"/>
        </w:rPr>
        <w:t>1.10. Баран Іванні Михайлівні,1935 р.н., репресована, проживає у м. Винники, вул. Вузька, 15 кв,7. в сумі – 200 грн.</w:t>
      </w:r>
    </w:p>
    <w:p w14:paraId="494DB7DD" w14:textId="77777777" w:rsidR="00934525" w:rsidRPr="00934525" w:rsidRDefault="00934525" w:rsidP="00934525">
      <w:pPr>
        <w:rPr>
          <w:sz w:val="28"/>
          <w:szCs w:val="28"/>
        </w:rPr>
      </w:pPr>
      <w:r w:rsidRPr="00934525">
        <w:rPr>
          <w:sz w:val="28"/>
          <w:szCs w:val="28"/>
        </w:rPr>
        <w:t>1.11. Билінській Софії Іллівна, 1937 р.н, репресована, проживає у м. Винники, вул. Сахарова,10. В сумі- 200 грн.</w:t>
      </w:r>
    </w:p>
    <w:p w14:paraId="45936F3A" w14:textId="77777777" w:rsidR="00934525" w:rsidRPr="00934525" w:rsidRDefault="00934525" w:rsidP="00934525">
      <w:pPr>
        <w:rPr>
          <w:sz w:val="28"/>
          <w:szCs w:val="28"/>
        </w:rPr>
      </w:pPr>
      <w:r w:rsidRPr="00934525">
        <w:rPr>
          <w:sz w:val="28"/>
          <w:szCs w:val="28"/>
        </w:rPr>
        <w:t>1.12. Гроцькій Стефанії Петрівні, 1933 р.н., репресована, проживає у м. Винники, вул. Галицька, 49б в сумі- 200 грн.</w:t>
      </w:r>
    </w:p>
    <w:p w14:paraId="441EEB06" w14:textId="77777777" w:rsidR="00934525" w:rsidRPr="00934525" w:rsidRDefault="00934525" w:rsidP="00934525">
      <w:pPr>
        <w:rPr>
          <w:sz w:val="28"/>
          <w:szCs w:val="28"/>
        </w:rPr>
      </w:pPr>
      <w:r w:rsidRPr="00934525">
        <w:rPr>
          <w:sz w:val="28"/>
          <w:szCs w:val="28"/>
        </w:rPr>
        <w:t>1.13. Дубовець Катерині Іванівні, 1936 р.н, репресована, воїн УПА, проживає у м. Винники, вул. Стефаника, 2 в сумі -200 грн.</w:t>
      </w:r>
    </w:p>
    <w:p w14:paraId="712B0EAF" w14:textId="77777777" w:rsidR="00934525" w:rsidRPr="00934525" w:rsidRDefault="00934525" w:rsidP="00934525">
      <w:pPr>
        <w:rPr>
          <w:sz w:val="28"/>
          <w:szCs w:val="28"/>
        </w:rPr>
      </w:pPr>
      <w:r w:rsidRPr="00934525">
        <w:rPr>
          <w:sz w:val="28"/>
          <w:szCs w:val="28"/>
        </w:rPr>
        <w:t>1.14 Куляку Богдану Юліановичу, 1955 р.н. репресований, проживає у м. Винники, вул.Забава, 75, в сумі-200 грн.</w:t>
      </w:r>
    </w:p>
    <w:p w14:paraId="1BDF30AF" w14:textId="77777777" w:rsidR="00934525" w:rsidRPr="00934525" w:rsidRDefault="00934525" w:rsidP="00934525">
      <w:pPr>
        <w:rPr>
          <w:sz w:val="28"/>
          <w:szCs w:val="28"/>
        </w:rPr>
      </w:pPr>
      <w:r w:rsidRPr="00934525">
        <w:rPr>
          <w:sz w:val="28"/>
          <w:szCs w:val="28"/>
        </w:rPr>
        <w:t>1.15. Огоновській Марії Михайлівній, 1941 р.н, репресована, проживає у м. Винники, вул. Галицька, 92 в сумі - 200 грн.</w:t>
      </w:r>
    </w:p>
    <w:p w14:paraId="5C5B6CA2" w14:textId="77777777" w:rsidR="00934525" w:rsidRPr="00934525" w:rsidRDefault="00934525" w:rsidP="00934525">
      <w:pPr>
        <w:rPr>
          <w:sz w:val="28"/>
          <w:szCs w:val="28"/>
        </w:rPr>
      </w:pPr>
      <w:r w:rsidRPr="00934525">
        <w:rPr>
          <w:sz w:val="28"/>
          <w:szCs w:val="28"/>
        </w:rPr>
        <w:t>1.16. Присяжній Ірині Іванівні, 1940 р.н., репресована, проживає у м. Винники, вул. Любич- Парахоняк, 7, в сумі- 200 грн.</w:t>
      </w:r>
    </w:p>
    <w:p w14:paraId="3A63727F" w14:textId="77777777" w:rsidR="00934525" w:rsidRPr="00934525" w:rsidRDefault="00934525" w:rsidP="00934525">
      <w:pPr>
        <w:rPr>
          <w:sz w:val="28"/>
          <w:szCs w:val="28"/>
        </w:rPr>
      </w:pPr>
      <w:r w:rsidRPr="00934525">
        <w:rPr>
          <w:sz w:val="28"/>
          <w:szCs w:val="28"/>
        </w:rPr>
        <w:t>1.17. Сліпенькій Тамарі Корнилівні, 1923 р.н, репресована, проживає у м. Винники, вул. Галицька, 79б кв.2, в сумі- 200 грн.</w:t>
      </w:r>
    </w:p>
    <w:p w14:paraId="142C3E57" w14:textId="77777777" w:rsidR="00934525" w:rsidRPr="00934525" w:rsidRDefault="00934525" w:rsidP="00934525">
      <w:pPr>
        <w:rPr>
          <w:sz w:val="28"/>
          <w:szCs w:val="28"/>
        </w:rPr>
      </w:pPr>
      <w:r w:rsidRPr="00934525">
        <w:rPr>
          <w:sz w:val="28"/>
          <w:szCs w:val="28"/>
        </w:rPr>
        <w:t>1.18. Тирусь Стефанії Станіславівні, 1942 р.н., репресована, проживає у м. Винники, вул. Кільцева, 8 кв.9 в сумі- 200 грн.</w:t>
      </w:r>
    </w:p>
    <w:p w14:paraId="00605F09" w14:textId="77777777" w:rsidR="00934525" w:rsidRPr="00934525" w:rsidRDefault="00934525" w:rsidP="00934525">
      <w:pPr>
        <w:rPr>
          <w:sz w:val="28"/>
          <w:szCs w:val="28"/>
        </w:rPr>
      </w:pPr>
      <w:r w:rsidRPr="00934525">
        <w:rPr>
          <w:sz w:val="28"/>
          <w:szCs w:val="28"/>
        </w:rPr>
        <w:t>1.19. Тищенко Галині Юліанівні, 1953 р.н., репресована, проживає м. Винники, вул. Кільцева, 4 кв.4 в сумі- 200 грн.</w:t>
      </w:r>
    </w:p>
    <w:p w14:paraId="0C2A7E11" w14:textId="77777777" w:rsidR="00934525" w:rsidRPr="00934525" w:rsidRDefault="00934525" w:rsidP="00934525">
      <w:pPr>
        <w:rPr>
          <w:sz w:val="28"/>
          <w:szCs w:val="28"/>
        </w:rPr>
      </w:pPr>
      <w:r w:rsidRPr="00934525">
        <w:rPr>
          <w:sz w:val="28"/>
          <w:szCs w:val="28"/>
        </w:rPr>
        <w:t>1.20. Чайковському Іллі Дмитровичу, 1930 р.н. репресований, проживає у м. Винники, вул. Любич-Парахоняк, 1, в сумі - 200 грн.</w:t>
      </w:r>
    </w:p>
    <w:p w14:paraId="55330294" w14:textId="77777777" w:rsidR="00934525" w:rsidRPr="00934525" w:rsidRDefault="00934525" w:rsidP="00934525">
      <w:pPr>
        <w:rPr>
          <w:sz w:val="28"/>
          <w:szCs w:val="28"/>
        </w:rPr>
      </w:pPr>
      <w:r w:rsidRPr="00934525">
        <w:rPr>
          <w:sz w:val="28"/>
          <w:szCs w:val="28"/>
        </w:rPr>
        <w:t>1.21. Савчук Ользі Олексіївні , 1939 р.н, репресована, проживає у м. Винники, вул. Гонти, 1 сумі -200 грн</w:t>
      </w:r>
    </w:p>
    <w:p w14:paraId="20F6DD05" w14:textId="77777777" w:rsidR="00934525" w:rsidRPr="00934525" w:rsidRDefault="00934525" w:rsidP="00934525">
      <w:pPr>
        <w:rPr>
          <w:sz w:val="28"/>
          <w:szCs w:val="28"/>
        </w:rPr>
      </w:pPr>
      <w:r w:rsidRPr="00934525">
        <w:rPr>
          <w:sz w:val="28"/>
          <w:szCs w:val="28"/>
        </w:rPr>
        <w:t>1.22. Баб'як Любові Володимирівні, 1930 р.н„ політичний в'язень, воїн УПА, проживає у м. Винники, вул. Вузька,4, в сумі -200 грн.</w:t>
      </w:r>
    </w:p>
    <w:p w14:paraId="3989DDA3" w14:textId="77777777" w:rsidR="00934525" w:rsidRPr="00934525" w:rsidRDefault="00934525" w:rsidP="00934525">
      <w:pPr>
        <w:rPr>
          <w:sz w:val="28"/>
          <w:szCs w:val="28"/>
        </w:rPr>
      </w:pPr>
      <w:r w:rsidRPr="00934525">
        <w:rPr>
          <w:sz w:val="28"/>
          <w:szCs w:val="28"/>
        </w:rPr>
        <w:t>1.23. Барану Володимиру Степановичу, 1931 р.н. політичний в'язень, воїн УПА, проживає у м. Винники, вул. Вузька,15 кв.7, в сумі 200 грн.</w:t>
      </w:r>
    </w:p>
    <w:p w14:paraId="7908815D" w14:textId="77777777" w:rsidR="00934525" w:rsidRPr="00934525" w:rsidRDefault="00934525" w:rsidP="00934525">
      <w:pPr>
        <w:rPr>
          <w:sz w:val="28"/>
          <w:szCs w:val="28"/>
        </w:rPr>
      </w:pPr>
      <w:r w:rsidRPr="00934525">
        <w:rPr>
          <w:sz w:val="28"/>
          <w:szCs w:val="28"/>
        </w:rPr>
        <w:t>1.24. Гниді Володимиру Михайловичу, 1919 р.н. політичний в'язень, проживає у м. Винники, вул. Винниченка, 4, в сумі -200 грн.</w:t>
      </w:r>
    </w:p>
    <w:p w14:paraId="5657D41B" w14:textId="77777777" w:rsidR="00934525" w:rsidRPr="00934525" w:rsidRDefault="00934525" w:rsidP="00934525">
      <w:pPr>
        <w:rPr>
          <w:sz w:val="28"/>
          <w:szCs w:val="28"/>
        </w:rPr>
      </w:pPr>
      <w:r w:rsidRPr="00934525">
        <w:rPr>
          <w:sz w:val="28"/>
          <w:szCs w:val="28"/>
        </w:rPr>
        <w:t>1.25. Готь Катерині Іванівні, 1924 р.н., політичний в'язень, проживає у м. Винники, вул. Львівська, 11, в сумі-200 грн,</w:t>
      </w:r>
    </w:p>
    <w:p w14:paraId="0270EB73" w14:textId="77777777" w:rsidR="00934525" w:rsidRPr="00934525" w:rsidRDefault="00934525" w:rsidP="00934525">
      <w:pPr>
        <w:rPr>
          <w:sz w:val="28"/>
          <w:szCs w:val="28"/>
        </w:rPr>
      </w:pPr>
      <w:r w:rsidRPr="00934525">
        <w:rPr>
          <w:sz w:val="28"/>
          <w:szCs w:val="28"/>
        </w:rPr>
        <w:t>1.26. Мошовській Марії Михайлівні, 1930 р.н. політичний в'язень, проживає у м. Винники, вул. Кільцева, 2 кв.84, в сумі-200 грн.</w:t>
      </w:r>
    </w:p>
    <w:p w14:paraId="410553DF" w14:textId="77777777" w:rsidR="00934525" w:rsidRPr="00934525" w:rsidRDefault="00934525" w:rsidP="00934525">
      <w:pPr>
        <w:rPr>
          <w:sz w:val="28"/>
          <w:szCs w:val="28"/>
        </w:rPr>
      </w:pPr>
      <w:r w:rsidRPr="00934525">
        <w:rPr>
          <w:sz w:val="28"/>
          <w:szCs w:val="28"/>
        </w:rPr>
        <w:lastRenderedPageBreak/>
        <w:t>1.27. Василько Богданні Степанівні 1932 р.н. воїн УПА, проживає У м. Винники, вул. Хоружинської, 26, в сумі-200 грн.</w:t>
      </w:r>
    </w:p>
    <w:p w14:paraId="046F7B98" w14:textId="77777777" w:rsidR="00934525" w:rsidRPr="00934525" w:rsidRDefault="00934525" w:rsidP="00934525">
      <w:pPr>
        <w:rPr>
          <w:sz w:val="28"/>
          <w:szCs w:val="28"/>
        </w:rPr>
      </w:pPr>
      <w:r w:rsidRPr="00934525">
        <w:rPr>
          <w:sz w:val="28"/>
          <w:szCs w:val="28"/>
        </w:rPr>
        <w:t>1.28. Яремко Леву Івановичу, 1938 р.н., воїн УПА, проживає у м. Винники, вул. Гонти,3, в сумі -200 грн.</w:t>
      </w:r>
    </w:p>
    <w:p w14:paraId="43E517B6" w14:textId="77777777" w:rsidR="00934525" w:rsidRPr="00934525" w:rsidRDefault="00934525" w:rsidP="00934525">
      <w:pPr>
        <w:rPr>
          <w:sz w:val="28"/>
          <w:szCs w:val="28"/>
        </w:rPr>
      </w:pPr>
      <w:r w:rsidRPr="00934525">
        <w:rPr>
          <w:sz w:val="28"/>
          <w:szCs w:val="28"/>
        </w:rPr>
        <w:t>1.29. Йосифів Марії Григорівні, 1923 р.н, воїн УПА, проживає у м. Винники, вул. Б.Хмельницького,25а, в сумі – 200 грн.</w:t>
      </w:r>
    </w:p>
    <w:p w14:paraId="46CB8260" w14:textId="77777777" w:rsidR="00934525" w:rsidRPr="00934525" w:rsidRDefault="00934525" w:rsidP="00934525">
      <w:pPr>
        <w:rPr>
          <w:sz w:val="28"/>
          <w:szCs w:val="28"/>
        </w:rPr>
      </w:pPr>
      <w:r w:rsidRPr="00934525">
        <w:rPr>
          <w:sz w:val="28"/>
          <w:szCs w:val="28"/>
        </w:rPr>
        <w:t>1.30.Маркевичу Ігору-Юрію Теодоровичу,1927 р.н. політичний в'язень, проживає у м. Винники, вул. Руська,19а в сумі-200 грн.</w:t>
      </w:r>
    </w:p>
    <w:p w14:paraId="08556DE0" w14:textId="77777777" w:rsidR="00934525" w:rsidRPr="00934525" w:rsidRDefault="00934525" w:rsidP="00934525">
      <w:pPr>
        <w:rPr>
          <w:sz w:val="28"/>
          <w:szCs w:val="28"/>
        </w:rPr>
      </w:pPr>
      <w:r w:rsidRPr="00934525">
        <w:rPr>
          <w:sz w:val="28"/>
          <w:szCs w:val="28"/>
        </w:rPr>
        <w:t>2. Надати одноразову грошову допомогу на поховання :</w:t>
      </w:r>
    </w:p>
    <w:p w14:paraId="5064EB69" w14:textId="77777777" w:rsidR="00934525" w:rsidRPr="00934525" w:rsidRDefault="00934525" w:rsidP="00934525">
      <w:pPr>
        <w:rPr>
          <w:sz w:val="28"/>
          <w:szCs w:val="28"/>
        </w:rPr>
      </w:pPr>
      <w:r w:rsidRPr="00934525">
        <w:rPr>
          <w:sz w:val="28"/>
          <w:szCs w:val="28"/>
        </w:rPr>
        <w:t>2.1. Баштан Оксані Любомирівні, 1974 р.н., на поховання чоловіка Баштана Олега Євгеновича, проживає у М- Винники, вул. Галицька, 37 кв.1, у сумі— 1000 грн.</w:t>
      </w:r>
    </w:p>
    <w:p w14:paraId="4AA80E75" w14:textId="77777777" w:rsidR="00934525" w:rsidRPr="00934525" w:rsidRDefault="00934525" w:rsidP="00934525">
      <w:pPr>
        <w:rPr>
          <w:sz w:val="28"/>
          <w:szCs w:val="28"/>
        </w:rPr>
      </w:pPr>
      <w:r w:rsidRPr="00934525">
        <w:rPr>
          <w:sz w:val="28"/>
          <w:szCs w:val="28"/>
        </w:rPr>
        <w:t>2.2.Юсик Ользі Степанівні, 1983 р.н, на поховання мами Багрій Марії Дмитрівни, проживає у м. Винники, вул. Грушевського, 18а, у сумі — 1000 грн.</w:t>
      </w:r>
    </w:p>
    <w:p w14:paraId="2C3F8D40" w14:textId="77777777" w:rsidR="00934525" w:rsidRPr="00934525" w:rsidRDefault="00934525" w:rsidP="00934525">
      <w:pPr>
        <w:rPr>
          <w:sz w:val="28"/>
          <w:szCs w:val="28"/>
        </w:rPr>
      </w:pPr>
      <w:r w:rsidRPr="00934525">
        <w:rPr>
          <w:sz w:val="28"/>
          <w:szCs w:val="28"/>
        </w:rPr>
        <w:t>3. Контроль за виконанням даного рішення покласти на відділ обліку та звітності.</w:t>
      </w:r>
    </w:p>
    <w:p w14:paraId="1D1A9590" w14:textId="77777777" w:rsidR="00934525" w:rsidRPr="00934525" w:rsidRDefault="00934525" w:rsidP="00934525">
      <w:pPr>
        <w:rPr>
          <w:sz w:val="28"/>
          <w:szCs w:val="28"/>
        </w:rPr>
      </w:pPr>
    </w:p>
    <w:p w14:paraId="1FE86977" w14:textId="77777777" w:rsidR="00934525" w:rsidRPr="00934525" w:rsidRDefault="00934525" w:rsidP="00934525">
      <w:pPr>
        <w:rPr>
          <w:sz w:val="28"/>
          <w:szCs w:val="28"/>
        </w:rPr>
      </w:pPr>
    </w:p>
    <w:p w14:paraId="3222BDE4" w14:textId="77777777" w:rsidR="00934525" w:rsidRPr="00934525" w:rsidRDefault="00934525" w:rsidP="00934525">
      <w:pPr>
        <w:rPr>
          <w:sz w:val="28"/>
          <w:szCs w:val="28"/>
        </w:rPr>
      </w:pPr>
    </w:p>
    <w:p w14:paraId="01C471E0" w14:textId="79DBAE7D" w:rsidR="00213958" w:rsidRPr="006F2805" w:rsidRDefault="00934525" w:rsidP="00934525">
      <w:pPr>
        <w:rPr>
          <w:sz w:val="28"/>
          <w:szCs w:val="28"/>
        </w:rPr>
      </w:pPr>
      <w:r w:rsidRPr="00934525">
        <w:rPr>
          <w:sz w:val="28"/>
          <w:szCs w:val="28"/>
        </w:rPr>
        <w:t>Міський голова                                                                                             С.Уваров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E7DED4" w14:textId="77777777" w:rsidR="00766109" w:rsidRDefault="00766109">
      <w:r>
        <w:separator/>
      </w:r>
    </w:p>
  </w:endnote>
  <w:endnote w:type="continuationSeparator" w:id="0">
    <w:p w14:paraId="04A7AD47" w14:textId="77777777" w:rsidR="00766109" w:rsidRDefault="00766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C0B9DC" w14:textId="77777777" w:rsidR="00766109" w:rsidRDefault="00766109">
      <w:r>
        <w:separator/>
      </w:r>
    </w:p>
  </w:footnote>
  <w:footnote w:type="continuationSeparator" w:id="0">
    <w:p w14:paraId="37AEDF7B" w14:textId="77777777" w:rsidR="00766109" w:rsidRDefault="007661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66109"/>
    <w:rsid w:val="007D3399"/>
    <w:rsid w:val="007E1906"/>
    <w:rsid w:val="00844DE4"/>
    <w:rsid w:val="00872FDE"/>
    <w:rsid w:val="008824A2"/>
    <w:rsid w:val="008C6E6E"/>
    <w:rsid w:val="008E2971"/>
    <w:rsid w:val="009060A4"/>
    <w:rsid w:val="00934525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ACDB4-164D-43DF-8A1C-4979FC4C2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3564</Words>
  <Characters>2033</Characters>
  <Application>Microsoft Office Word</Application>
  <DocSecurity>0</DocSecurity>
  <Lines>16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5586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2024-01-08T13:24:00Z</dcterms:modified>
</cp:coreProperties>
</file>