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26.10.2018р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303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містобудівних умов та обмежень забудови  земельної ділянки на проектування та будівництво каналізаційної мережі   по вул. Львівській у м.Винники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3D5F3E3" w14:textId="77777777" w:rsidR="00325FC4" w:rsidRPr="00325FC4" w:rsidRDefault="00325FC4" w:rsidP="00325FC4">
      <w:pPr>
        <w:ind w:firstLine="720"/>
        <w:jc w:val="both"/>
        <w:rPr>
          <w:sz w:val="28"/>
          <w:szCs w:val="28"/>
        </w:rPr>
      </w:pPr>
      <w:bookmarkStart w:id="1" w:name="_GoBack"/>
      <w:bookmarkEnd w:id="1"/>
      <w:r w:rsidRPr="00325FC4">
        <w:rPr>
          <w:sz w:val="28"/>
          <w:szCs w:val="28"/>
        </w:rPr>
        <w:t>Керуючись Законами України «Про місцеве самоврядування в Україні» ст.31, «Про основи містобудування» ст.14, «Про регулювання містобудівної діяльності», відповідно до Наказу Міністерства охорони здоров’я України від 21.01.2016р. №29 «Про внесення змін до первинних облікових форм та інструкцій щодо їх заповнення», рішення сесії Винниківської міської ради №471 від 29.03.2012р. «Про надання містобудівних умов та обмежень забудови земельної ділянки», ДБН А.3.1-5-96 «Організація будівельного виробництва», виконком Винниківської міської ради -</w:t>
      </w:r>
    </w:p>
    <w:p w14:paraId="41F9FFB1" w14:textId="77777777" w:rsidR="00325FC4" w:rsidRPr="00325FC4" w:rsidRDefault="00325FC4" w:rsidP="00325FC4">
      <w:pPr>
        <w:jc w:val="both"/>
        <w:rPr>
          <w:sz w:val="28"/>
          <w:szCs w:val="28"/>
        </w:rPr>
      </w:pPr>
    </w:p>
    <w:p w14:paraId="2ED2F3EE" w14:textId="77777777" w:rsidR="00325FC4" w:rsidRPr="00325FC4" w:rsidRDefault="00325FC4" w:rsidP="00325FC4">
      <w:pPr>
        <w:jc w:val="center"/>
        <w:rPr>
          <w:sz w:val="28"/>
          <w:szCs w:val="28"/>
        </w:rPr>
      </w:pPr>
      <w:r w:rsidRPr="00325FC4">
        <w:rPr>
          <w:sz w:val="28"/>
          <w:szCs w:val="28"/>
        </w:rPr>
        <w:t>ВИРІШИВ:</w:t>
      </w:r>
    </w:p>
    <w:p w14:paraId="6DE4C800" w14:textId="77777777" w:rsidR="00325FC4" w:rsidRPr="00325FC4" w:rsidRDefault="00325FC4" w:rsidP="00325FC4">
      <w:pPr>
        <w:jc w:val="both"/>
        <w:rPr>
          <w:sz w:val="28"/>
          <w:szCs w:val="28"/>
        </w:rPr>
      </w:pPr>
    </w:p>
    <w:p w14:paraId="7CD9A055" w14:textId="77777777" w:rsidR="00325FC4" w:rsidRPr="00325FC4" w:rsidRDefault="00325FC4" w:rsidP="00325FC4">
      <w:pPr>
        <w:jc w:val="both"/>
        <w:rPr>
          <w:sz w:val="28"/>
          <w:szCs w:val="28"/>
        </w:rPr>
      </w:pPr>
      <w:r w:rsidRPr="00325FC4">
        <w:rPr>
          <w:sz w:val="28"/>
          <w:szCs w:val="28"/>
        </w:rPr>
        <w:t>1.</w:t>
      </w:r>
      <w:r w:rsidRPr="00325FC4">
        <w:rPr>
          <w:sz w:val="28"/>
          <w:szCs w:val="28"/>
        </w:rPr>
        <w:tab/>
        <w:t>Надати виконавчому комітету Винниківської міської ради містобудівні умови та обмеження забудови земельної ділянки на проектування та будівництво каналізаційної мережі по вул. Львівській у м.Винники</w:t>
      </w:r>
    </w:p>
    <w:p w14:paraId="43E8D24B" w14:textId="77777777" w:rsidR="00325FC4" w:rsidRPr="00325FC4" w:rsidRDefault="00325FC4" w:rsidP="00325FC4">
      <w:pPr>
        <w:jc w:val="both"/>
        <w:rPr>
          <w:sz w:val="28"/>
          <w:szCs w:val="28"/>
        </w:rPr>
      </w:pPr>
      <w:r w:rsidRPr="00325FC4">
        <w:rPr>
          <w:sz w:val="28"/>
          <w:szCs w:val="28"/>
        </w:rPr>
        <w:t>2.</w:t>
      </w:r>
      <w:r w:rsidRPr="00325FC4">
        <w:rPr>
          <w:sz w:val="28"/>
          <w:szCs w:val="28"/>
        </w:rPr>
        <w:tab/>
        <w:t>Доручити відділу містобудування виконати містобудівні умови та обмеження забудови земельної ділянки на проектування та будівництво каналізаційної мережі по вул. Львівській у м.Винники</w:t>
      </w:r>
    </w:p>
    <w:p w14:paraId="55D852FF" w14:textId="77777777" w:rsidR="00325FC4" w:rsidRPr="00325FC4" w:rsidRDefault="00325FC4" w:rsidP="00325FC4">
      <w:pPr>
        <w:jc w:val="both"/>
        <w:rPr>
          <w:sz w:val="28"/>
          <w:szCs w:val="28"/>
        </w:rPr>
      </w:pPr>
      <w:r w:rsidRPr="00325FC4">
        <w:rPr>
          <w:sz w:val="28"/>
          <w:szCs w:val="28"/>
        </w:rPr>
        <w:t>3.</w:t>
      </w:r>
      <w:r w:rsidRPr="00325FC4">
        <w:rPr>
          <w:sz w:val="28"/>
          <w:szCs w:val="28"/>
        </w:rPr>
        <w:tab/>
        <w:t>Зобов’язати виконавчий комітет Винниківської міської ради:</w:t>
      </w:r>
    </w:p>
    <w:p w14:paraId="66F4F2FA" w14:textId="77777777" w:rsidR="00325FC4" w:rsidRPr="00325FC4" w:rsidRDefault="00325FC4" w:rsidP="00325FC4">
      <w:pPr>
        <w:jc w:val="both"/>
        <w:rPr>
          <w:sz w:val="28"/>
          <w:szCs w:val="28"/>
        </w:rPr>
      </w:pPr>
      <w:r w:rsidRPr="00325FC4">
        <w:rPr>
          <w:sz w:val="28"/>
          <w:szCs w:val="28"/>
        </w:rPr>
        <w:t>3.1.</w:t>
      </w:r>
      <w:r w:rsidRPr="00325FC4">
        <w:rPr>
          <w:sz w:val="28"/>
          <w:szCs w:val="28"/>
        </w:rPr>
        <w:tab/>
        <w:t xml:space="preserve">Отримати у встановленому порядку технічні умови. </w:t>
      </w:r>
    </w:p>
    <w:p w14:paraId="5E1A41B3" w14:textId="77777777" w:rsidR="00325FC4" w:rsidRPr="00325FC4" w:rsidRDefault="00325FC4" w:rsidP="00325FC4">
      <w:pPr>
        <w:jc w:val="both"/>
        <w:rPr>
          <w:sz w:val="28"/>
          <w:szCs w:val="28"/>
        </w:rPr>
      </w:pPr>
      <w:r w:rsidRPr="00325FC4">
        <w:rPr>
          <w:sz w:val="28"/>
          <w:szCs w:val="28"/>
        </w:rPr>
        <w:t>3.2.</w:t>
      </w:r>
      <w:r w:rsidRPr="00325FC4">
        <w:rPr>
          <w:sz w:val="28"/>
          <w:szCs w:val="28"/>
        </w:rPr>
        <w:tab/>
        <w:t xml:space="preserve">Розробити у ліцензованій проектній організації робочий проект та провести його експертизу згідно чинного законодавства. </w:t>
      </w:r>
    </w:p>
    <w:p w14:paraId="30576AE9" w14:textId="77777777" w:rsidR="00325FC4" w:rsidRPr="00325FC4" w:rsidRDefault="00325FC4" w:rsidP="00325FC4">
      <w:pPr>
        <w:jc w:val="both"/>
        <w:rPr>
          <w:sz w:val="28"/>
          <w:szCs w:val="28"/>
        </w:rPr>
      </w:pPr>
      <w:r w:rsidRPr="00325FC4">
        <w:rPr>
          <w:sz w:val="28"/>
          <w:szCs w:val="28"/>
        </w:rPr>
        <w:t>3.3.</w:t>
      </w:r>
      <w:r w:rsidRPr="00325FC4">
        <w:rPr>
          <w:sz w:val="28"/>
          <w:szCs w:val="28"/>
        </w:rPr>
        <w:tab/>
        <w:t xml:space="preserve">Зареєструвати в Департаменті  державної архітектурно-будівельної інспекції у Львівській області  Декларацію про початок виконання будівельних робіт. </w:t>
      </w:r>
    </w:p>
    <w:p w14:paraId="24AD424A" w14:textId="77777777" w:rsidR="00325FC4" w:rsidRPr="00325FC4" w:rsidRDefault="00325FC4" w:rsidP="00325FC4">
      <w:pPr>
        <w:jc w:val="both"/>
        <w:rPr>
          <w:sz w:val="28"/>
          <w:szCs w:val="28"/>
        </w:rPr>
      </w:pPr>
      <w:r w:rsidRPr="00325FC4">
        <w:rPr>
          <w:sz w:val="28"/>
          <w:szCs w:val="28"/>
        </w:rPr>
        <w:lastRenderedPageBreak/>
        <w:t>3.4.</w:t>
      </w:r>
      <w:r w:rsidRPr="00325FC4">
        <w:rPr>
          <w:sz w:val="28"/>
          <w:szCs w:val="28"/>
        </w:rPr>
        <w:tab/>
        <w:t xml:space="preserve">Повідомити про початок виконання будівельних робіт Департамент ДАБІ у Львівській області. </w:t>
      </w:r>
    </w:p>
    <w:p w14:paraId="25D4DBF6" w14:textId="77777777" w:rsidR="00325FC4" w:rsidRPr="00325FC4" w:rsidRDefault="00325FC4" w:rsidP="00325FC4">
      <w:pPr>
        <w:jc w:val="both"/>
        <w:rPr>
          <w:sz w:val="28"/>
          <w:szCs w:val="28"/>
        </w:rPr>
      </w:pPr>
      <w:r w:rsidRPr="00325FC4">
        <w:rPr>
          <w:sz w:val="28"/>
          <w:szCs w:val="28"/>
        </w:rPr>
        <w:t>3.5.</w:t>
      </w:r>
      <w:r w:rsidRPr="00325FC4">
        <w:rPr>
          <w:sz w:val="28"/>
          <w:szCs w:val="28"/>
        </w:rPr>
        <w:tab/>
        <w:t>Після завершення будівельних робіт з будівництва об’єкту, оформити у встановленому порядку документи для здачі об’єкту в експлуатацію</w:t>
      </w:r>
    </w:p>
    <w:p w14:paraId="7207465A" w14:textId="77777777" w:rsidR="00325FC4" w:rsidRPr="00325FC4" w:rsidRDefault="00325FC4" w:rsidP="00325FC4">
      <w:pPr>
        <w:jc w:val="both"/>
        <w:rPr>
          <w:sz w:val="28"/>
          <w:szCs w:val="28"/>
        </w:rPr>
      </w:pPr>
      <w:r w:rsidRPr="00325FC4">
        <w:rPr>
          <w:sz w:val="28"/>
          <w:szCs w:val="28"/>
        </w:rPr>
        <w:t>4.</w:t>
      </w:r>
      <w:r w:rsidRPr="00325FC4">
        <w:rPr>
          <w:sz w:val="28"/>
          <w:szCs w:val="28"/>
        </w:rPr>
        <w:tab/>
        <w:t>Контроль за виконанням даного рішення покласти на заступника міського голови з питань житлово-комунального господарства та фінансової політики.</w:t>
      </w:r>
    </w:p>
    <w:p w14:paraId="1C22F0AB" w14:textId="77777777" w:rsidR="00325FC4" w:rsidRPr="00325FC4" w:rsidRDefault="00325FC4" w:rsidP="00325FC4">
      <w:pPr>
        <w:rPr>
          <w:sz w:val="28"/>
          <w:szCs w:val="28"/>
        </w:rPr>
      </w:pPr>
    </w:p>
    <w:p w14:paraId="0377A146" w14:textId="77777777" w:rsidR="00325FC4" w:rsidRPr="00325FC4" w:rsidRDefault="00325FC4" w:rsidP="00325FC4">
      <w:pPr>
        <w:rPr>
          <w:sz w:val="28"/>
          <w:szCs w:val="28"/>
        </w:rPr>
      </w:pPr>
    </w:p>
    <w:p w14:paraId="1F72A30B" w14:textId="77777777" w:rsidR="00325FC4" w:rsidRPr="00325FC4" w:rsidRDefault="00325FC4" w:rsidP="00325FC4">
      <w:pPr>
        <w:rPr>
          <w:sz w:val="28"/>
          <w:szCs w:val="28"/>
        </w:rPr>
      </w:pPr>
    </w:p>
    <w:p w14:paraId="0BE5A1B5" w14:textId="77777777" w:rsidR="00325FC4" w:rsidRPr="00325FC4" w:rsidRDefault="00325FC4" w:rsidP="00325FC4">
      <w:pPr>
        <w:rPr>
          <w:sz w:val="28"/>
          <w:szCs w:val="28"/>
        </w:rPr>
      </w:pPr>
    </w:p>
    <w:p w14:paraId="01C471E0" w14:textId="20D2A49A" w:rsidR="00213958" w:rsidRPr="006F2805" w:rsidRDefault="00325FC4" w:rsidP="00325FC4">
      <w:pPr>
        <w:rPr>
          <w:sz w:val="28"/>
          <w:szCs w:val="28"/>
        </w:rPr>
      </w:pPr>
      <w:r>
        <w:rPr>
          <w:sz w:val="28"/>
          <w:szCs w:val="28"/>
        </w:rPr>
        <w:t>Міський 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325FC4">
        <w:rPr>
          <w:sz w:val="28"/>
          <w:szCs w:val="28"/>
        </w:rPr>
        <w:t>В.Л.Квурт</w:t>
      </w:r>
      <w:r w:rsidRPr="00325FC4">
        <w:rPr>
          <w:sz w:val="28"/>
          <w:szCs w:val="28"/>
        </w:rPr>
        <w:tab/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58376B0" w14:textId="77777777" w:rsidR="00DA71AF" w:rsidRDefault="00DA71AF">
      <w:r>
        <w:separator/>
      </w:r>
    </w:p>
  </w:endnote>
  <w:endnote w:type="continuationSeparator" w:id="0">
    <w:p w14:paraId="0B29D172" w14:textId="77777777" w:rsidR="00DA71AF" w:rsidRDefault="00DA71A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834AF15" w14:textId="77777777" w:rsidR="00DA71AF" w:rsidRDefault="00DA71AF">
      <w:r>
        <w:separator/>
      </w:r>
    </w:p>
  </w:footnote>
  <w:footnote w:type="continuationSeparator" w:id="0">
    <w:p w14:paraId="55816C79" w14:textId="77777777" w:rsidR="00DA71AF" w:rsidRDefault="00DA71A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25FC4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71A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291A360-035F-4E1E-8ECC-36B49CAB5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1394</Words>
  <Characters>795</Characters>
  <Application>Microsoft Office Word</Application>
  <DocSecurity>0</DocSecurity>
  <Lines>6</Lines>
  <Paragraphs>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2024-04-25T12:40:00Z</dcterms:modified>
</cp:coreProperties>
</file>