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родинного  гробівця на міському кладовищі в  м. 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576853" w14:textId="3775A254" w:rsidR="00544083" w:rsidRPr="00544083" w:rsidRDefault="00544083" w:rsidP="0054408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 Бульба Є</w:t>
      </w:r>
      <w:r w:rsidRPr="00544083">
        <w:rPr>
          <w:sz w:val="28"/>
          <w:szCs w:val="28"/>
        </w:rPr>
        <w:t>.Д</w:t>
      </w:r>
      <w:r>
        <w:rPr>
          <w:sz w:val="28"/>
          <w:szCs w:val="28"/>
        </w:rPr>
        <w:t>. яка проживає</w:t>
      </w:r>
      <w:r w:rsidRPr="00544083">
        <w:rPr>
          <w:sz w:val="28"/>
          <w:szCs w:val="28"/>
        </w:rPr>
        <w:t xml:space="preserve"> в м.Винники за адресою</w:t>
      </w:r>
    </w:p>
    <w:p w14:paraId="354A2792" w14:textId="0887FBD0" w:rsidR="00544083" w:rsidRPr="00544083" w:rsidRDefault="00544083" w:rsidP="00544083">
      <w:pPr>
        <w:jc w:val="both"/>
        <w:rPr>
          <w:sz w:val="28"/>
          <w:szCs w:val="28"/>
        </w:rPr>
      </w:pPr>
      <w:r>
        <w:rPr>
          <w:sz w:val="28"/>
          <w:szCs w:val="28"/>
        </w:rPr>
        <w:t>вул.Г</w:t>
      </w:r>
      <w:r w:rsidRPr="00544083">
        <w:rPr>
          <w:sz w:val="28"/>
          <w:szCs w:val="28"/>
        </w:rPr>
        <w:t>агаріна</w:t>
      </w:r>
      <w:r>
        <w:rPr>
          <w:sz w:val="28"/>
          <w:szCs w:val="28"/>
        </w:rPr>
        <w:t>, 6 з</w:t>
      </w:r>
      <w:r w:rsidRPr="00544083">
        <w:rPr>
          <w:sz w:val="28"/>
          <w:szCs w:val="28"/>
        </w:rPr>
        <w:t xml:space="preserve"> проханням надати дозвіл на будівництво родинного гробівця</w:t>
      </w:r>
    </w:p>
    <w:p w14:paraId="4E0133AF" w14:textId="31C84801" w:rsidR="00544083" w:rsidRPr="00544083" w:rsidRDefault="00544083" w:rsidP="00544083">
      <w:pPr>
        <w:jc w:val="both"/>
        <w:rPr>
          <w:sz w:val="28"/>
          <w:szCs w:val="28"/>
        </w:rPr>
      </w:pPr>
      <w:r w:rsidRPr="00544083">
        <w:rPr>
          <w:sz w:val="28"/>
          <w:szCs w:val="28"/>
        </w:rPr>
        <w:t>на старому міському кладовищі в м.Винники по вул. Шевченка</w:t>
      </w:r>
      <w:r>
        <w:rPr>
          <w:sz w:val="28"/>
          <w:szCs w:val="28"/>
        </w:rPr>
        <w:t xml:space="preserve">, </w:t>
      </w:r>
      <w:r w:rsidRPr="00544083">
        <w:rPr>
          <w:sz w:val="28"/>
          <w:szCs w:val="28"/>
        </w:rPr>
        <w:t>вико</w:t>
      </w:r>
      <w:r>
        <w:rPr>
          <w:sz w:val="28"/>
          <w:szCs w:val="28"/>
        </w:rPr>
        <w:t>нком Винниківської міської ради</w:t>
      </w:r>
    </w:p>
    <w:p w14:paraId="080826A3" w14:textId="77777777" w:rsidR="00544083" w:rsidRDefault="00544083" w:rsidP="00544083">
      <w:pPr>
        <w:jc w:val="center"/>
        <w:rPr>
          <w:sz w:val="28"/>
          <w:szCs w:val="28"/>
        </w:rPr>
      </w:pPr>
    </w:p>
    <w:p w14:paraId="1F28AA00" w14:textId="3BBEE39A" w:rsidR="00544083" w:rsidRDefault="00544083" w:rsidP="00544083">
      <w:pPr>
        <w:jc w:val="center"/>
        <w:rPr>
          <w:sz w:val="28"/>
          <w:szCs w:val="28"/>
        </w:rPr>
      </w:pPr>
      <w:r w:rsidRPr="00544083">
        <w:rPr>
          <w:sz w:val="28"/>
          <w:szCs w:val="28"/>
        </w:rPr>
        <w:t>ВИРІШИВ:</w:t>
      </w:r>
    </w:p>
    <w:p w14:paraId="252E611D" w14:textId="77777777" w:rsidR="00544083" w:rsidRPr="00544083" w:rsidRDefault="00544083" w:rsidP="00544083">
      <w:pPr>
        <w:jc w:val="center"/>
        <w:rPr>
          <w:sz w:val="28"/>
          <w:szCs w:val="28"/>
        </w:rPr>
      </w:pPr>
    </w:p>
    <w:p w14:paraId="15FA39EC" w14:textId="07E34766" w:rsidR="00544083" w:rsidRPr="00544083" w:rsidRDefault="00544083" w:rsidP="00544083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4408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Дати дозвіл гр. Бульба Є.Д яка проживає по вул. Гагаріна 6 в</w:t>
      </w:r>
      <w:r>
        <w:rPr>
          <w:sz w:val="28"/>
          <w:szCs w:val="28"/>
        </w:rPr>
        <w:t xml:space="preserve"> м</w:t>
      </w:r>
      <w:r w:rsidRPr="00544083">
        <w:rPr>
          <w:sz w:val="28"/>
          <w:szCs w:val="28"/>
        </w:rPr>
        <w:t>.Винники, на будівництво родинного гробівця на міському кладовищі в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м.Винники по вул.Шевченка</w:t>
      </w:r>
      <w:r>
        <w:rPr>
          <w:sz w:val="28"/>
          <w:szCs w:val="28"/>
        </w:rPr>
        <w:t>.</w:t>
      </w:r>
    </w:p>
    <w:p w14:paraId="697AACED" w14:textId="5DCEE84D" w:rsidR="00544083" w:rsidRPr="00544083" w:rsidRDefault="00544083" w:rsidP="00544083">
      <w:pPr>
        <w:jc w:val="both"/>
        <w:rPr>
          <w:sz w:val="28"/>
          <w:szCs w:val="28"/>
        </w:rPr>
      </w:pPr>
      <w:r>
        <w:rPr>
          <w:sz w:val="28"/>
          <w:szCs w:val="28"/>
        </w:rPr>
        <w:t>2. Гр. Бульба Є</w:t>
      </w:r>
      <w:r w:rsidRPr="00544083">
        <w:rPr>
          <w:sz w:val="28"/>
          <w:szCs w:val="28"/>
        </w:rPr>
        <w:t>.Д</w:t>
      </w:r>
      <w:r>
        <w:rPr>
          <w:sz w:val="28"/>
          <w:szCs w:val="28"/>
        </w:rPr>
        <w:t>. провод</w:t>
      </w:r>
      <w:r w:rsidRPr="00544083">
        <w:rPr>
          <w:sz w:val="28"/>
          <w:szCs w:val="28"/>
        </w:rPr>
        <w:t>ити роботи, на виділеній ділянці на міському</w:t>
      </w:r>
      <w:r>
        <w:rPr>
          <w:sz w:val="28"/>
          <w:szCs w:val="28"/>
        </w:rPr>
        <w:t xml:space="preserve"> клад</w:t>
      </w:r>
      <w:r w:rsidRPr="00544083">
        <w:rPr>
          <w:sz w:val="28"/>
          <w:szCs w:val="28"/>
        </w:rPr>
        <w:t>ови</w:t>
      </w:r>
      <w:r>
        <w:rPr>
          <w:sz w:val="28"/>
          <w:szCs w:val="28"/>
        </w:rPr>
        <w:t>щі в м</w:t>
      </w:r>
      <w:r w:rsidRPr="00544083">
        <w:rPr>
          <w:sz w:val="28"/>
          <w:szCs w:val="28"/>
        </w:rPr>
        <w:t>.Винники по вул. Шевченка, згідно погодженої проектної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документації.</w:t>
      </w:r>
    </w:p>
    <w:p w14:paraId="619849F1" w14:textId="73DB3A68" w:rsidR="00544083" w:rsidRPr="00544083" w:rsidRDefault="00544083" w:rsidP="00544083">
      <w:pPr>
        <w:jc w:val="both"/>
        <w:rPr>
          <w:sz w:val="28"/>
          <w:szCs w:val="28"/>
        </w:rPr>
      </w:pPr>
      <w:r w:rsidRPr="0054408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44083">
        <w:rPr>
          <w:sz w:val="28"/>
          <w:szCs w:val="28"/>
        </w:rPr>
        <w:t xml:space="preserve"> КП “РС»Меморіал”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ВМР м.Винники провести реєстрацію в книзі обліку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надання до</w:t>
      </w:r>
      <w:r>
        <w:rPr>
          <w:sz w:val="28"/>
          <w:szCs w:val="28"/>
        </w:rPr>
        <w:t>зволів на будівництво гробівця.</w:t>
      </w:r>
    </w:p>
    <w:p w14:paraId="48953C83" w14:textId="210ECE62" w:rsidR="00544083" w:rsidRPr="00544083" w:rsidRDefault="00544083" w:rsidP="005440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44083">
        <w:rPr>
          <w:sz w:val="28"/>
          <w:szCs w:val="28"/>
        </w:rPr>
        <w:t>Контроль за виконання дано</w:t>
      </w:r>
      <w:r>
        <w:rPr>
          <w:sz w:val="28"/>
          <w:szCs w:val="28"/>
        </w:rPr>
        <w:t>го ріення покласти на директора К</w:t>
      </w:r>
      <w:r w:rsidRPr="00544083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"РС"Меморіал"</w:t>
      </w:r>
      <w:r>
        <w:rPr>
          <w:sz w:val="28"/>
          <w:szCs w:val="28"/>
        </w:rPr>
        <w:t xml:space="preserve"> </w:t>
      </w:r>
      <w:r w:rsidRPr="00544083">
        <w:rPr>
          <w:sz w:val="28"/>
          <w:szCs w:val="28"/>
        </w:rPr>
        <w:t>ВМР</w:t>
      </w:r>
      <w:r>
        <w:rPr>
          <w:sz w:val="28"/>
          <w:szCs w:val="28"/>
        </w:rPr>
        <w:t>.</w:t>
      </w:r>
    </w:p>
    <w:p w14:paraId="2940480D" w14:textId="77777777" w:rsidR="00544083" w:rsidRDefault="00544083" w:rsidP="00544083">
      <w:pPr>
        <w:jc w:val="both"/>
        <w:rPr>
          <w:sz w:val="28"/>
          <w:szCs w:val="28"/>
        </w:rPr>
      </w:pPr>
    </w:p>
    <w:p w14:paraId="301524E3" w14:textId="77777777" w:rsidR="00544083" w:rsidRDefault="00544083" w:rsidP="00544083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65C30A46" w:rsidR="00213958" w:rsidRPr="006F2805" w:rsidRDefault="00544083" w:rsidP="00544083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</w:t>
      </w:r>
      <w:r w:rsidRPr="00544083">
        <w:rPr>
          <w:sz w:val="28"/>
          <w:szCs w:val="28"/>
        </w:rPr>
        <w:t xml:space="preserve"> голова м.Винники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44083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544083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C6102" w14:textId="77777777" w:rsidR="007235F9" w:rsidRDefault="007235F9">
      <w:r>
        <w:separator/>
      </w:r>
    </w:p>
  </w:endnote>
  <w:endnote w:type="continuationSeparator" w:id="0">
    <w:p w14:paraId="045FB409" w14:textId="77777777" w:rsidR="007235F9" w:rsidRDefault="00723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39B3B" w14:textId="77777777" w:rsidR="007235F9" w:rsidRDefault="007235F9">
      <w:r>
        <w:separator/>
      </w:r>
    </w:p>
  </w:footnote>
  <w:footnote w:type="continuationSeparator" w:id="0">
    <w:p w14:paraId="6D1F1835" w14:textId="77777777" w:rsidR="007235F9" w:rsidRDefault="00723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408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5F9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A9153-76DE-4020-A391-04CC3CEE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2024-01-03T12:24:00Z</dcterms:modified>
</cp:coreProperties>
</file>