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 по вул.Винниченка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DF2B29" w14:textId="52418087" w:rsidR="00DD64FD" w:rsidRPr="00DD64FD" w:rsidRDefault="00DD64FD" w:rsidP="00DD64FD">
      <w:pPr>
        <w:ind w:firstLine="720"/>
        <w:rPr>
          <w:sz w:val="28"/>
          <w:szCs w:val="28"/>
        </w:rPr>
      </w:pPr>
      <w:r w:rsidRPr="00DD64F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заяву гр.Івануса Т.Г., беручи до уваги Витяг з Державного реєстру речових прав на</w:t>
      </w:r>
    </w:p>
    <w:p w14:paraId="535BFFBA" w14:textId="5B020C7E" w:rsidR="00DD64FD" w:rsidRPr="00DD64FD" w:rsidRDefault="00DD64FD" w:rsidP="00DD64FD">
      <w:pPr>
        <w:rPr>
          <w:sz w:val="28"/>
          <w:szCs w:val="28"/>
        </w:rPr>
      </w:pPr>
      <w:r w:rsidRPr="00DD64FD">
        <w:rPr>
          <w:sz w:val="28"/>
          <w:szCs w:val="28"/>
        </w:rPr>
        <w:t>нерухоме майно про реєстрацію права власності на земе</w:t>
      </w:r>
      <w:r>
        <w:rPr>
          <w:sz w:val="28"/>
          <w:szCs w:val="28"/>
        </w:rPr>
        <w:t xml:space="preserve">льну ділянку (серія ЕЕМ 827870), </w:t>
      </w:r>
      <w:r w:rsidRPr="00DD64FD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>-</w:t>
      </w:r>
    </w:p>
    <w:p w14:paraId="199F3449" w14:textId="77777777" w:rsidR="00DD64FD" w:rsidRDefault="00DD64FD" w:rsidP="00DD64FD">
      <w:pPr>
        <w:jc w:val="center"/>
        <w:rPr>
          <w:sz w:val="28"/>
          <w:szCs w:val="28"/>
        </w:rPr>
      </w:pPr>
    </w:p>
    <w:p w14:paraId="0B6E5B5D" w14:textId="2E8AEFD2" w:rsidR="00DD64FD" w:rsidRDefault="00DD64FD" w:rsidP="00DD64FD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DD64FD">
        <w:rPr>
          <w:sz w:val="28"/>
          <w:szCs w:val="28"/>
        </w:rPr>
        <w:t>ШИВ:</w:t>
      </w:r>
    </w:p>
    <w:p w14:paraId="231F237B" w14:textId="77777777" w:rsidR="00DD64FD" w:rsidRPr="00DD64FD" w:rsidRDefault="00DD64FD" w:rsidP="00DD64FD">
      <w:pPr>
        <w:jc w:val="center"/>
        <w:rPr>
          <w:sz w:val="28"/>
          <w:szCs w:val="28"/>
        </w:rPr>
      </w:pPr>
    </w:p>
    <w:p w14:paraId="2FE5AED0" w14:textId="4ECB519E" w:rsidR="00DD64FD" w:rsidRPr="00DD64FD" w:rsidRDefault="00DD64FD" w:rsidP="00DD64FD">
      <w:pPr>
        <w:rPr>
          <w:sz w:val="28"/>
          <w:szCs w:val="28"/>
        </w:rPr>
      </w:pPr>
      <w:r w:rsidRPr="00DD64FD">
        <w:rPr>
          <w:sz w:val="28"/>
          <w:szCs w:val="28"/>
        </w:rPr>
        <w:t>1. Видати гр. Іванусу Тарасу Григоровичу будівел</w:t>
      </w:r>
      <w:r>
        <w:rPr>
          <w:sz w:val="28"/>
          <w:szCs w:val="28"/>
        </w:rPr>
        <w:t xml:space="preserve">ьний паспорт забудови земельної </w:t>
      </w:r>
      <w:r w:rsidRPr="00DD64FD">
        <w:rPr>
          <w:sz w:val="28"/>
          <w:szCs w:val="28"/>
        </w:rPr>
        <w:t>ділянки на про</w:t>
      </w:r>
      <w:r>
        <w:rPr>
          <w:sz w:val="28"/>
          <w:szCs w:val="28"/>
        </w:rPr>
        <w:t>ектування та будівництво індивід</w:t>
      </w:r>
      <w:r w:rsidRPr="00DD64FD">
        <w:rPr>
          <w:sz w:val="28"/>
          <w:szCs w:val="28"/>
        </w:rPr>
        <w:t>уального житлового будинку на земельній</w:t>
      </w:r>
      <w:r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 xml:space="preserve">ділянці по вул.Винниченка </w:t>
      </w:r>
      <w:r>
        <w:rPr>
          <w:sz w:val="28"/>
          <w:szCs w:val="28"/>
        </w:rPr>
        <w:t>(к/н 4610160300:04:002:0052) у м</w:t>
      </w:r>
      <w:r w:rsidRPr="00DD64FD">
        <w:rPr>
          <w:sz w:val="28"/>
          <w:szCs w:val="28"/>
        </w:rPr>
        <w:t>. Винники.</w:t>
      </w:r>
    </w:p>
    <w:p w14:paraId="19703842" w14:textId="29C560BE" w:rsidR="00DD64FD" w:rsidRPr="00DD64FD" w:rsidRDefault="00DD64FD" w:rsidP="00DD64FD">
      <w:pPr>
        <w:rPr>
          <w:sz w:val="28"/>
          <w:szCs w:val="28"/>
        </w:rPr>
      </w:pPr>
      <w:r>
        <w:rPr>
          <w:sz w:val="28"/>
          <w:szCs w:val="28"/>
        </w:rPr>
        <w:t>2. Доручити архітектору м</w:t>
      </w:r>
      <w:r w:rsidRPr="00DD64FD">
        <w:rPr>
          <w:sz w:val="28"/>
          <w:szCs w:val="28"/>
        </w:rPr>
        <w:t>.Винники виконати будівельний паспорт забудови</w:t>
      </w:r>
    </w:p>
    <w:p w14:paraId="6819DC56" w14:textId="4A658C68" w:rsidR="00DD64FD" w:rsidRPr="00DD64FD" w:rsidRDefault="00DD64FD" w:rsidP="00DD64FD">
      <w:pPr>
        <w:rPr>
          <w:sz w:val="28"/>
          <w:szCs w:val="28"/>
        </w:rPr>
      </w:pPr>
      <w:r w:rsidRPr="00DD64FD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на </w:t>
      </w:r>
      <w:r w:rsidRPr="00DD64FD">
        <w:rPr>
          <w:sz w:val="28"/>
          <w:szCs w:val="28"/>
        </w:rPr>
        <w:t>земельній ділянці по вул.Винниченка (к/н 4610160300:04:002:0052)</w:t>
      </w:r>
      <w:r>
        <w:rPr>
          <w:sz w:val="28"/>
          <w:szCs w:val="28"/>
        </w:rPr>
        <w:t xml:space="preserve"> у м</w:t>
      </w:r>
      <w:r w:rsidRPr="00DD64FD">
        <w:rPr>
          <w:sz w:val="28"/>
          <w:szCs w:val="28"/>
        </w:rPr>
        <w:t>.Винники.</w:t>
      </w:r>
    </w:p>
    <w:p w14:paraId="4326B419" w14:textId="1E16D62B" w:rsidR="00DD64FD" w:rsidRPr="00DD64FD" w:rsidRDefault="00DD64FD" w:rsidP="00DD64FD">
      <w:pPr>
        <w:rPr>
          <w:sz w:val="28"/>
          <w:szCs w:val="28"/>
        </w:rPr>
      </w:pPr>
      <w:r>
        <w:rPr>
          <w:sz w:val="28"/>
          <w:szCs w:val="28"/>
        </w:rPr>
        <w:t>3.Зобов’</w:t>
      </w:r>
      <w:r w:rsidRPr="00DD64FD">
        <w:rPr>
          <w:sz w:val="28"/>
          <w:szCs w:val="28"/>
        </w:rPr>
        <w:t>язати гр.Івануса T.Г.:</w:t>
      </w:r>
    </w:p>
    <w:p w14:paraId="7DD56980" w14:textId="5423AA64" w:rsidR="00DD64FD" w:rsidRPr="00DD64FD" w:rsidRDefault="00DD64FD" w:rsidP="00DD64FD">
      <w:pPr>
        <w:rPr>
          <w:sz w:val="28"/>
          <w:szCs w:val="28"/>
        </w:rPr>
      </w:pPr>
    </w:p>
    <w:p w14:paraId="4979F438" w14:textId="3B5E8C67" w:rsidR="00DD64FD" w:rsidRPr="00DD64FD" w:rsidRDefault="00DD64FD" w:rsidP="00DD64FD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3.1.</w:t>
      </w:r>
      <w:r w:rsidRPr="00DD64FD">
        <w:t xml:space="preserve"> </w:t>
      </w:r>
      <w:r w:rsidRPr="00DD64FD">
        <w:rPr>
          <w:sz w:val="28"/>
          <w:szCs w:val="28"/>
        </w:rPr>
        <w:t>Отримати</w:t>
      </w:r>
      <w:r>
        <w:rPr>
          <w:sz w:val="28"/>
          <w:szCs w:val="28"/>
        </w:rPr>
        <w:t xml:space="preserve"> у встановленому порядку технічні </w:t>
      </w:r>
      <w:r w:rsidRPr="00DD64FD">
        <w:rPr>
          <w:sz w:val="28"/>
          <w:szCs w:val="28"/>
        </w:rPr>
        <w:t>умови на інженерне забезпечення</w:t>
      </w:r>
      <w:r>
        <w:rPr>
          <w:sz w:val="28"/>
          <w:szCs w:val="28"/>
        </w:rPr>
        <w:t xml:space="preserve"> об'єкту містобудування.</w:t>
      </w:r>
    </w:p>
    <w:p w14:paraId="5DB34474" w14:textId="63AAD263" w:rsidR="00DD64FD" w:rsidRPr="00DD64FD" w:rsidRDefault="00DD64FD" w:rsidP="00DD64FD">
      <w:pPr>
        <w:rPr>
          <w:sz w:val="28"/>
          <w:szCs w:val="28"/>
        </w:rPr>
      </w:pPr>
      <w:r w:rsidRPr="00DD64FD">
        <w:rPr>
          <w:sz w:val="28"/>
          <w:szCs w:val="28"/>
        </w:rPr>
        <w:t>3.2, При проектуванні і будів</w:t>
      </w:r>
      <w:r>
        <w:rPr>
          <w:sz w:val="28"/>
          <w:szCs w:val="28"/>
        </w:rPr>
        <w:t>н</w:t>
      </w:r>
      <w:r w:rsidRPr="00DD64FD">
        <w:rPr>
          <w:sz w:val="28"/>
          <w:szCs w:val="28"/>
        </w:rPr>
        <w:t>иц</w:t>
      </w:r>
      <w:r>
        <w:rPr>
          <w:sz w:val="28"/>
          <w:szCs w:val="28"/>
        </w:rPr>
        <w:t>т</w:t>
      </w:r>
      <w:r w:rsidRPr="00DD64FD">
        <w:rPr>
          <w:sz w:val="28"/>
          <w:szCs w:val="28"/>
        </w:rPr>
        <w:t>ві</w:t>
      </w:r>
      <w:r>
        <w:t xml:space="preserve"> </w:t>
      </w:r>
      <w:r>
        <w:rPr>
          <w:sz w:val="28"/>
          <w:szCs w:val="28"/>
        </w:rPr>
        <w:t>об'є</w:t>
      </w:r>
      <w:r w:rsidRPr="00DD64FD">
        <w:rPr>
          <w:sz w:val="28"/>
          <w:szCs w:val="28"/>
        </w:rPr>
        <w:t>кту містобудування дотримуватись вимог</w:t>
      </w:r>
      <w:r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визначених у будівельному паспорті забудови земельної ділянки.</w:t>
      </w:r>
    </w:p>
    <w:p w14:paraId="69343B15" w14:textId="77777777" w:rsidR="00DD64FD" w:rsidRDefault="00DD64FD" w:rsidP="00DD64FD">
      <w:pPr>
        <w:rPr>
          <w:sz w:val="28"/>
          <w:szCs w:val="28"/>
        </w:rPr>
      </w:pPr>
      <w:r w:rsidRPr="00DD64FD">
        <w:rPr>
          <w:sz w:val="28"/>
          <w:szCs w:val="28"/>
        </w:rPr>
        <w:t xml:space="preserve">3.3. </w:t>
      </w:r>
      <w:r>
        <w:rPr>
          <w:sz w:val="28"/>
          <w:szCs w:val="28"/>
        </w:rPr>
        <w:t xml:space="preserve">Зареєструвати в інспекції </w:t>
      </w:r>
      <w:r w:rsidRPr="00DD64FD">
        <w:rPr>
          <w:sz w:val="28"/>
          <w:szCs w:val="28"/>
        </w:rPr>
        <w:t>Державного</w:t>
      </w:r>
      <w:r w:rsidRPr="00DD64FD">
        <w:t xml:space="preserve"> </w:t>
      </w:r>
      <w:r>
        <w:rPr>
          <w:sz w:val="28"/>
          <w:szCs w:val="28"/>
        </w:rPr>
        <w:t>архітектурно-б</w:t>
      </w:r>
      <w:r w:rsidRPr="00DD64FD">
        <w:rPr>
          <w:sz w:val="28"/>
          <w:szCs w:val="28"/>
        </w:rPr>
        <w:t>удівельного</w:t>
      </w:r>
      <w:r w:rsidRPr="00DD64FD">
        <w:t xml:space="preserve"> </w:t>
      </w:r>
      <w:r w:rsidRPr="00DD64FD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у </w:t>
      </w:r>
      <w:r w:rsidRPr="00DD64FD">
        <w:rPr>
          <w:sz w:val="28"/>
          <w:szCs w:val="28"/>
        </w:rPr>
        <w:t xml:space="preserve">Львівській </w:t>
      </w:r>
      <w:r>
        <w:rPr>
          <w:sz w:val="28"/>
          <w:szCs w:val="28"/>
        </w:rPr>
        <w:t xml:space="preserve">області </w:t>
      </w:r>
      <w:r w:rsidRPr="00DD64FD">
        <w:rPr>
          <w:sz w:val="28"/>
          <w:szCs w:val="28"/>
        </w:rPr>
        <w:t xml:space="preserve">Повідомлення </w:t>
      </w:r>
      <w:r>
        <w:rPr>
          <w:sz w:val="28"/>
          <w:szCs w:val="28"/>
        </w:rPr>
        <w:t xml:space="preserve"> про початок виконання будівельних робіт.</w:t>
      </w:r>
    </w:p>
    <w:p w14:paraId="71788C9A" w14:textId="77777777" w:rsidR="00DD64FD" w:rsidRDefault="00DD64FD" w:rsidP="00DD64FD">
      <w:pPr>
        <w:rPr>
          <w:sz w:val="28"/>
          <w:szCs w:val="28"/>
        </w:rPr>
      </w:pPr>
      <w:r>
        <w:rPr>
          <w:sz w:val="28"/>
          <w:szCs w:val="28"/>
        </w:rPr>
        <w:t>3.4.</w:t>
      </w:r>
      <w:r w:rsidRPr="00DD64FD">
        <w:rPr>
          <w:sz w:val="28"/>
          <w:szCs w:val="28"/>
        </w:rPr>
        <w:t xml:space="preserve"> Повідомити </w:t>
      </w:r>
      <w:r>
        <w:rPr>
          <w:sz w:val="28"/>
          <w:szCs w:val="28"/>
        </w:rPr>
        <w:t>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1B0C2907" w14:textId="30811DF4" w:rsidR="00DD64FD" w:rsidRPr="00DD64FD" w:rsidRDefault="00DD64FD" w:rsidP="00DD64FD">
      <w:pPr>
        <w:rPr>
          <w:sz w:val="28"/>
          <w:szCs w:val="28"/>
        </w:rPr>
      </w:pPr>
      <w:r>
        <w:rPr>
          <w:sz w:val="28"/>
          <w:szCs w:val="28"/>
        </w:rPr>
        <w:t xml:space="preserve">3.5. Після </w:t>
      </w:r>
      <w:r w:rsidRPr="00DD64FD">
        <w:rPr>
          <w:sz w:val="28"/>
          <w:szCs w:val="28"/>
        </w:rPr>
        <w:t xml:space="preserve">завершення </w:t>
      </w:r>
      <w:r w:rsidRPr="00DD64FD">
        <w:rPr>
          <w:sz w:val="28"/>
          <w:szCs w:val="28"/>
        </w:rPr>
        <w:t xml:space="preserve">будівельних </w:t>
      </w:r>
      <w:r>
        <w:rPr>
          <w:sz w:val="28"/>
          <w:szCs w:val="28"/>
        </w:rPr>
        <w:t>робіт з</w:t>
      </w:r>
      <w:r w:rsidRPr="00DD64FD">
        <w:t xml:space="preserve"> </w:t>
      </w:r>
      <w:r w:rsidRPr="00DD64FD">
        <w:rPr>
          <w:sz w:val="28"/>
          <w:szCs w:val="28"/>
        </w:rPr>
        <w:t>будівництва</w:t>
      </w:r>
      <w:r w:rsidR="00D1132D">
        <w:rPr>
          <w:sz w:val="28"/>
          <w:szCs w:val="28"/>
        </w:rPr>
        <w:t xml:space="preserve"> індивідуального житлового будинку, виготовити і встановити номерний знак на будинок, оформити у встановленому порядку документи для здачі об’</w:t>
      </w:r>
      <w:r w:rsidRPr="00DD64FD">
        <w:rPr>
          <w:sz w:val="28"/>
          <w:szCs w:val="28"/>
        </w:rPr>
        <w:t xml:space="preserve">єкту </w:t>
      </w:r>
      <w:r w:rsidR="00D1132D">
        <w:rPr>
          <w:sz w:val="28"/>
          <w:szCs w:val="28"/>
        </w:rPr>
        <w:t xml:space="preserve">в </w:t>
      </w:r>
      <w:r w:rsidRPr="00DD64FD">
        <w:rPr>
          <w:sz w:val="28"/>
          <w:szCs w:val="28"/>
        </w:rPr>
        <w:t>експлуатацію та подати копію декларації або</w:t>
      </w:r>
      <w:r w:rsidR="00D1132D"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сертифікату виконавчому комітету Винниківської міської ради.</w:t>
      </w:r>
    </w:p>
    <w:p w14:paraId="49742A6F" w14:textId="1327CC26" w:rsidR="00DD64FD" w:rsidRPr="00DD64FD" w:rsidRDefault="00DD64FD" w:rsidP="00DD64FD">
      <w:pPr>
        <w:rPr>
          <w:sz w:val="28"/>
          <w:szCs w:val="28"/>
        </w:rPr>
      </w:pPr>
      <w:r w:rsidRPr="00DD64FD">
        <w:rPr>
          <w:sz w:val="28"/>
          <w:szCs w:val="28"/>
        </w:rPr>
        <w:t>4. Роз'яснити гр.Іванусу Т.Г. що будівельні роботи можна розпочинати тільки післ</w:t>
      </w:r>
      <w:r w:rsidR="00D1132D">
        <w:rPr>
          <w:sz w:val="28"/>
          <w:szCs w:val="28"/>
        </w:rPr>
        <w:t xml:space="preserve">я </w:t>
      </w:r>
      <w:r w:rsidRPr="00DD64FD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612A8569" w14:textId="34EF2D6D" w:rsidR="00DD64FD" w:rsidRPr="00DD64FD" w:rsidRDefault="00DD64FD" w:rsidP="00DD64FD">
      <w:pPr>
        <w:rPr>
          <w:sz w:val="28"/>
          <w:szCs w:val="28"/>
        </w:rPr>
      </w:pPr>
      <w:r w:rsidRPr="00DD64FD">
        <w:rPr>
          <w:sz w:val="28"/>
          <w:szCs w:val="28"/>
        </w:rPr>
        <w:t>4.1. У разі будівництва житлового будинку загал</w:t>
      </w:r>
      <w:r w:rsidR="00D1132D">
        <w:rPr>
          <w:sz w:val="28"/>
          <w:szCs w:val="28"/>
        </w:rPr>
        <w:t xml:space="preserve">ьною площею 300 кв.м. і більше, </w:t>
      </w:r>
      <w:r w:rsidRPr="00DD64FD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 w:rsidR="00D1132D">
        <w:rPr>
          <w:sz w:val="28"/>
          <w:szCs w:val="28"/>
        </w:rPr>
        <w:t xml:space="preserve"> </w:t>
      </w:r>
      <w:r w:rsidRPr="00DD64FD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2F73E584" w14:textId="05F0B032" w:rsidR="00DD64FD" w:rsidRPr="00DD64FD" w:rsidRDefault="00D1132D" w:rsidP="00DD64FD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DD64FD" w:rsidRPr="00DD64FD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="00DD64FD" w:rsidRPr="00DD64FD">
        <w:rPr>
          <w:sz w:val="28"/>
          <w:szCs w:val="28"/>
        </w:rPr>
        <w:t>соціально-економічних та гуманітарних питань.</w:t>
      </w:r>
    </w:p>
    <w:p w14:paraId="1F01475A" w14:textId="77777777" w:rsidR="00D1132D" w:rsidRDefault="00D1132D" w:rsidP="00DD64FD">
      <w:pPr>
        <w:rPr>
          <w:sz w:val="28"/>
          <w:szCs w:val="28"/>
        </w:rPr>
      </w:pPr>
    </w:p>
    <w:p w14:paraId="1CDCEDB9" w14:textId="77777777" w:rsidR="00D1132D" w:rsidRDefault="00D1132D" w:rsidP="00DD64FD">
      <w:pPr>
        <w:rPr>
          <w:sz w:val="28"/>
          <w:szCs w:val="28"/>
        </w:rPr>
      </w:pPr>
    </w:p>
    <w:p w14:paraId="01C471E0" w14:textId="3017C0B7" w:rsidR="00213958" w:rsidRPr="006F2805" w:rsidRDefault="00DD64FD" w:rsidP="00DD64FD">
      <w:pPr>
        <w:rPr>
          <w:sz w:val="28"/>
          <w:szCs w:val="28"/>
        </w:rPr>
      </w:pPr>
      <w:r w:rsidRPr="00DD64FD">
        <w:rPr>
          <w:sz w:val="28"/>
          <w:szCs w:val="28"/>
        </w:rPr>
        <w:t>Міський голова</w:t>
      </w:r>
      <w:r w:rsidR="00D1132D">
        <w:rPr>
          <w:sz w:val="28"/>
          <w:szCs w:val="28"/>
        </w:rPr>
        <w:t xml:space="preserve">                                                                                        C.І.Увapoв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458CE" w14:textId="77777777" w:rsidR="00EC1E3B" w:rsidRDefault="00EC1E3B">
      <w:r>
        <w:separator/>
      </w:r>
    </w:p>
  </w:endnote>
  <w:endnote w:type="continuationSeparator" w:id="0">
    <w:p w14:paraId="44A4FE3E" w14:textId="77777777" w:rsidR="00EC1E3B" w:rsidRDefault="00EC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E580D" w14:textId="77777777" w:rsidR="00EC1E3B" w:rsidRDefault="00EC1E3B">
      <w:r>
        <w:separator/>
      </w:r>
    </w:p>
  </w:footnote>
  <w:footnote w:type="continuationSeparator" w:id="0">
    <w:p w14:paraId="099A8AA8" w14:textId="77777777" w:rsidR="00EC1E3B" w:rsidRDefault="00EC1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132D"/>
    <w:rsid w:val="00D30A86"/>
    <w:rsid w:val="00D42E0A"/>
    <w:rsid w:val="00DD64FD"/>
    <w:rsid w:val="00DF21DF"/>
    <w:rsid w:val="00DF3581"/>
    <w:rsid w:val="00E27BF1"/>
    <w:rsid w:val="00E343E4"/>
    <w:rsid w:val="00E74EBC"/>
    <w:rsid w:val="00E8091B"/>
    <w:rsid w:val="00EA2683"/>
    <w:rsid w:val="00EC1E3B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A342B-6F92-4AE8-B465-993D51B1C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88</TotalTime>
  <Pages>2</Pages>
  <Words>1994</Words>
  <Characters>1138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75</cp:revision>
  <cp:lastPrinted>2006-03-17T12:40:00Z</cp:lastPrinted>
  <dcterms:created xsi:type="dcterms:W3CDTF">2018-03-30T16:44:00Z</dcterms:created>
  <dcterms:modified xsi:type="dcterms:W3CDTF">2023-12-20T12:40:00Z</dcterms:modified>
</cp:coreProperties>
</file>