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27.08.2015р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220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одноразової грошової допомги  громадянам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1EE6DC36" w14:textId="4D0CE43E" w:rsidR="009176A6" w:rsidRPr="009176A6" w:rsidRDefault="009176A6" w:rsidP="009176A6">
      <w:pPr>
        <w:ind w:firstLine="720"/>
        <w:rPr>
          <w:sz w:val="28"/>
          <w:szCs w:val="28"/>
        </w:rPr>
      </w:pPr>
      <w:r w:rsidRPr="009176A6">
        <w:rPr>
          <w:sz w:val="28"/>
          <w:szCs w:val="28"/>
        </w:rPr>
        <w:t>Розглянувши лист Дочірнього підприємства «Добробут», Малого комунального</w:t>
      </w:r>
      <w:r>
        <w:rPr>
          <w:sz w:val="28"/>
          <w:szCs w:val="28"/>
        </w:rPr>
        <w:t xml:space="preserve"> </w:t>
      </w:r>
      <w:r w:rsidRPr="009176A6">
        <w:rPr>
          <w:sz w:val="28"/>
          <w:szCs w:val="28"/>
        </w:rPr>
        <w:t>підприємства «Винниківське» № 1.5/10-644 від 21.08.2</w:t>
      </w:r>
      <w:r>
        <w:rPr>
          <w:sz w:val="28"/>
          <w:szCs w:val="28"/>
        </w:rPr>
        <w:t xml:space="preserve">015 р. про надання матеріальної </w:t>
      </w:r>
      <w:r w:rsidRPr="009176A6">
        <w:rPr>
          <w:sz w:val="28"/>
          <w:szCs w:val="28"/>
        </w:rPr>
        <w:t>допомог</w:t>
      </w:r>
      <w:r>
        <w:rPr>
          <w:sz w:val="28"/>
          <w:szCs w:val="28"/>
        </w:rPr>
        <w:t xml:space="preserve">и працівникам ДП «Добробут» МКП </w:t>
      </w:r>
      <w:r w:rsidRPr="009176A6">
        <w:rPr>
          <w:sz w:val="28"/>
          <w:szCs w:val="28"/>
        </w:rPr>
        <w:t>«Винниківське», відповідно до „Положення</w:t>
      </w:r>
      <w:r>
        <w:rPr>
          <w:sz w:val="28"/>
          <w:szCs w:val="28"/>
        </w:rPr>
        <w:t xml:space="preserve"> </w:t>
      </w:r>
      <w:r w:rsidRPr="009176A6">
        <w:rPr>
          <w:sz w:val="28"/>
          <w:szCs w:val="28"/>
        </w:rPr>
        <w:t>про надання одноразової грошової допомоги та допомоги на поховання громадянам м.</w:t>
      </w:r>
      <w:r>
        <w:rPr>
          <w:sz w:val="28"/>
          <w:szCs w:val="28"/>
        </w:rPr>
        <w:t xml:space="preserve"> </w:t>
      </w:r>
      <w:r w:rsidRPr="009176A6">
        <w:rPr>
          <w:sz w:val="28"/>
          <w:szCs w:val="28"/>
        </w:rPr>
        <w:t>Винники"”, затвердженого рішенням виконавчого комітету Винниківської міської ради від 30</w:t>
      </w:r>
      <w:r>
        <w:rPr>
          <w:sz w:val="28"/>
          <w:szCs w:val="28"/>
        </w:rPr>
        <w:t xml:space="preserve"> </w:t>
      </w:r>
      <w:r w:rsidRPr="009176A6">
        <w:rPr>
          <w:sz w:val="28"/>
          <w:szCs w:val="28"/>
        </w:rPr>
        <w:t>січня 2013 року № 04, рішення виконкому</w:t>
      </w:r>
      <w:r>
        <w:rPr>
          <w:sz w:val="28"/>
          <w:szCs w:val="28"/>
        </w:rPr>
        <w:t xml:space="preserve"> Винниківської міської ради № 06</w:t>
      </w:r>
      <w:r w:rsidRPr="009176A6">
        <w:rPr>
          <w:sz w:val="28"/>
          <w:szCs w:val="28"/>
        </w:rPr>
        <w:t xml:space="preserve"> від 30.01.2015</w:t>
      </w:r>
    </w:p>
    <w:p w14:paraId="0D2D13F0" w14:textId="7DEE4697" w:rsidR="009176A6" w:rsidRPr="009176A6" w:rsidRDefault="009176A6" w:rsidP="009176A6">
      <w:pPr>
        <w:rPr>
          <w:sz w:val="28"/>
          <w:szCs w:val="28"/>
        </w:rPr>
      </w:pPr>
      <w:r w:rsidRPr="009176A6">
        <w:rPr>
          <w:sz w:val="28"/>
          <w:szCs w:val="28"/>
        </w:rPr>
        <w:t>року „Про внесення змін до Додатку №1 рішення виконко</w:t>
      </w:r>
      <w:r>
        <w:rPr>
          <w:sz w:val="28"/>
          <w:szCs w:val="28"/>
        </w:rPr>
        <w:t>му Винниківської міської ради №</w:t>
      </w:r>
      <w:r w:rsidRPr="009176A6">
        <w:rPr>
          <w:sz w:val="28"/>
          <w:szCs w:val="28"/>
        </w:rPr>
        <w:t>04 від 30.01.2013 р.», беручи до уваги протокол комісії з питань надання одноразової</w:t>
      </w:r>
      <w:r>
        <w:rPr>
          <w:sz w:val="28"/>
          <w:szCs w:val="28"/>
        </w:rPr>
        <w:t xml:space="preserve"> </w:t>
      </w:r>
      <w:r w:rsidRPr="009176A6">
        <w:rPr>
          <w:sz w:val="28"/>
          <w:szCs w:val="28"/>
        </w:rPr>
        <w:t>матеріальної допомоги № 10 від 26 серпня 2015 року, виконавчий комітет Винниківської</w:t>
      </w:r>
      <w:r>
        <w:rPr>
          <w:sz w:val="28"/>
          <w:szCs w:val="28"/>
        </w:rPr>
        <w:t xml:space="preserve"> </w:t>
      </w:r>
      <w:r w:rsidRPr="009176A6">
        <w:rPr>
          <w:sz w:val="28"/>
          <w:szCs w:val="28"/>
        </w:rPr>
        <w:t>міської ради</w:t>
      </w:r>
    </w:p>
    <w:p w14:paraId="41370BD3" w14:textId="77777777" w:rsidR="009176A6" w:rsidRDefault="009176A6" w:rsidP="009176A6">
      <w:pPr>
        <w:jc w:val="center"/>
        <w:rPr>
          <w:sz w:val="28"/>
          <w:szCs w:val="28"/>
        </w:rPr>
      </w:pPr>
    </w:p>
    <w:p w14:paraId="1562A226" w14:textId="61B45CBC" w:rsidR="009176A6" w:rsidRPr="009176A6" w:rsidRDefault="009176A6" w:rsidP="009176A6">
      <w:pPr>
        <w:jc w:val="center"/>
        <w:rPr>
          <w:sz w:val="28"/>
          <w:szCs w:val="28"/>
        </w:rPr>
      </w:pPr>
      <w:r>
        <w:rPr>
          <w:sz w:val="28"/>
          <w:szCs w:val="28"/>
        </w:rPr>
        <w:t>В</w:t>
      </w:r>
      <w:r w:rsidRPr="009176A6">
        <w:rPr>
          <w:sz w:val="28"/>
          <w:szCs w:val="28"/>
        </w:rPr>
        <w:t>ИРІШИВ:</w:t>
      </w:r>
    </w:p>
    <w:p w14:paraId="2A1C6D4C" w14:textId="5F568D7C" w:rsidR="009176A6" w:rsidRPr="009176A6" w:rsidRDefault="009176A6" w:rsidP="009176A6">
      <w:pPr>
        <w:rPr>
          <w:sz w:val="28"/>
          <w:szCs w:val="28"/>
        </w:rPr>
      </w:pPr>
      <w:r>
        <w:rPr>
          <w:sz w:val="28"/>
          <w:szCs w:val="28"/>
        </w:rPr>
        <w:t>1.</w:t>
      </w:r>
      <w:r w:rsidRPr="009176A6">
        <w:rPr>
          <w:sz w:val="28"/>
          <w:szCs w:val="28"/>
        </w:rPr>
        <w:t>Надати одноразову грошову допомогу громадянам м. Винники:</w:t>
      </w:r>
    </w:p>
    <w:p w14:paraId="6AE1B5AA" w14:textId="167EAB30" w:rsidR="009176A6" w:rsidRPr="009176A6" w:rsidRDefault="009176A6" w:rsidP="009176A6">
      <w:pPr>
        <w:rPr>
          <w:sz w:val="28"/>
          <w:szCs w:val="28"/>
        </w:rPr>
      </w:pPr>
      <w:r>
        <w:rPr>
          <w:sz w:val="28"/>
          <w:szCs w:val="28"/>
        </w:rPr>
        <w:t>1.1.</w:t>
      </w:r>
      <w:r w:rsidRPr="009176A6">
        <w:rPr>
          <w:sz w:val="28"/>
          <w:szCs w:val="28"/>
        </w:rPr>
        <w:t>Лаговській Ользі Пилипівні, 1956 р.н.,а паспортисту ДП «Добробут» МКІ</w:t>
      </w:r>
    </w:p>
    <w:p w14:paraId="700326CD" w14:textId="2D7CF12B" w:rsidR="009176A6" w:rsidRPr="009176A6" w:rsidRDefault="009176A6" w:rsidP="009176A6">
      <w:pPr>
        <w:rPr>
          <w:sz w:val="28"/>
          <w:szCs w:val="28"/>
        </w:rPr>
      </w:pPr>
      <w:r w:rsidRPr="009176A6">
        <w:rPr>
          <w:sz w:val="28"/>
          <w:szCs w:val="28"/>
        </w:rPr>
        <w:t>«Винниківське», пр</w:t>
      </w:r>
      <w:r>
        <w:rPr>
          <w:sz w:val="28"/>
          <w:szCs w:val="28"/>
        </w:rPr>
        <w:t>оживає</w:t>
      </w:r>
      <w:r w:rsidRPr="009176A6">
        <w:rPr>
          <w:sz w:val="28"/>
          <w:szCs w:val="28"/>
        </w:rPr>
        <w:t xml:space="preserve"> у м. Винники, вул. Довбуша, 16, в сумі - 500 грн.;</w:t>
      </w:r>
    </w:p>
    <w:p w14:paraId="1677F141" w14:textId="4BA2B76A" w:rsidR="009176A6" w:rsidRPr="009176A6" w:rsidRDefault="009176A6" w:rsidP="009176A6">
      <w:pPr>
        <w:rPr>
          <w:sz w:val="28"/>
          <w:szCs w:val="28"/>
        </w:rPr>
      </w:pPr>
      <w:r>
        <w:rPr>
          <w:sz w:val="28"/>
          <w:szCs w:val="28"/>
        </w:rPr>
        <w:t>1.2.</w:t>
      </w:r>
      <w:r w:rsidRPr="009176A6">
        <w:rPr>
          <w:sz w:val="28"/>
          <w:szCs w:val="28"/>
        </w:rPr>
        <w:t>Рибак Ірині Ігорівні, 1965 р.н., паспортисту ДП «Добробут» МКП «Винниківське»,</w:t>
      </w:r>
      <w:r>
        <w:rPr>
          <w:sz w:val="28"/>
          <w:szCs w:val="28"/>
        </w:rPr>
        <w:t xml:space="preserve"> </w:t>
      </w:r>
      <w:r w:rsidRPr="009176A6">
        <w:rPr>
          <w:sz w:val="28"/>
          <w:szCs w:val="28"/>
        </w:rPr>
        <w:t xml:space="preserve">проживає </w:t>
      </w:r>
      <w:r>
        <w:rPr>
          <w:sz w:val="28"/>
          <w:szCs w:val="28"/>
        </w:rPr>
        <w:t>у м. Винники, вул. Кривоноса, 11</w:t>
      </w:r>
      <w:r w:rsidRPr="009176A6">
        <w:rPr>
          <w:sz w:val="28"/>
          <w:szCs w:val="28"/>
        </w:rPr>
        <w:t>а, в сумі- 500 грн.;</w:t>
      </w:r>
    </w:p>
    <w:p w14:paraId="474D2792" w14:textId="5BD443F4" w:rsidR="009176A6" w:rsidRPr="009176A6" w:rsidRDefault="009176A6" w:rsidP="009176A6">
      <w:pPr>
        <w:rPr>
          <w:sz w:val="28"/>
          <w:szCs w:val="28"/>
        </w:rPr>
      </w:pPr>
      <w:r>
        <w:rPr>
          <w:sz w:val="28"/>
          <w:szCs w:val="28"/>
        </w:rPr>
        <w:t>1.3.</w:t>
      </w:r>
      <w:r w:rsidRPr="009176A6">
        <w:rPr>
          <w:sz w:val="28"/>
          <w:szCs w:val="28"/>
        </w:rPr>
        <w:t>Свистуну Івану Романовичу, 1973 р.н. дорожньому робітнику ДП «Добробут» МКП</w:t>
      </w:r>
      <w:r>
        <w:rPr>
          <w:sz w:val="28"/>
          <w:szCs w:val="28"/>
        </w:rPr>
        <w:t xml:space="preserve"> </w:t>
      </w:r>
      <w:r w:rsidRPr="009176A6">
        <w:rPr>
          <w:sz w:val="28"/>
          <w:szCs w:val="28"/>
        </w:rPr>
        <w:t>«Винниківське», проживає в м. Винники, вул. Франка,6 кв.3, в сумі - 500 грн;</w:t>
      </w:r>
    </w:p>
    <w:p w14:paraId="28791DE7" w14:textId="3317884D" w:rsidR="009176A6" w:rsidRPr="009176A6" w:rsidRDefault="009176A6" w:rsidP="009176A6">
      <w:pPr>
        <w:rPr>
          <w:sz w:val="28"/>
          <w:szCs w:val="28"/>
        </w:rPr>
      </w:pPr>
      <w:r>
        <w:rPr>
          <w:sz w:val="28"/>
          <w:szCs w:val="28"/>
        </w:rPr>
        <w:t>1.4.</w:t>
      </w:r>
      <w:r w:rsidRPr="009176A6">
        <w:rPr>
          <w:sz w:val="28"/>
          <w:szCs w:val="28"/>
        </w:rPr>
        <w:t>Саєвичу Мирославу Івановичу, 1961 р.н. дорожньому робітнику ДП «Добробут»</w:t>
      </w:r>
      <w:r>
        <w:rPr>
          <w:sz w:val="28"/>
          <w:szCs w:val="28"/>
        </w:rPr>
        <w:t xml:space="preserve"> МКП «Винниківське», проживає</w:t>
      </w:r>
      <w:r w:rsidRPr="009176A6">
        <w:rPr>
          <w:sz w:val="28"/>
          <w:szCs w:val="28"/>
        </w:rPr>
        <w:t xml:space="preserve"> у м. Винники, вул. Берегова, 44, в сумі-500 грн;</w:t>
      </w:r>
    </w:p>
    <w:p w14:paraId="5AF1EB64" w14:textId="328EE9DD" w:rsidR="009176A6" w:rsidRPr="009176A6" w:rsidRDefault="009176A6" w:rsidP="009176A6">
      <w:pPr>
        <w:rPr>
          <w:sz w:val="28"/>
          <w:szCs w:val="28"/>
        </w:rPr>
      </w:pPr>
      <w:r>
        <w:rPr>
          <w:sz w:val="28"/>
          <w:szCs w:val="28"/>
        </w:rPr>
        <w:t>1.5.</w:t>
      </w:r>
      <w:r w:rsidRPr="009176A6">
        <w:rPr>
          <w:sz w:val="28"/>
          <w:szCs w:val="28"/>
        </w:rPr>
        <w:t>Горіню Михайлу Івановичу, 1956р.н., дорожньому робітнику ДП «Добробут» МКП</w:t>
      </w:r>
      <w:r>
        <w:rPr>
          <w:sz w:val="28"/>
          <w:szCs w:val="28"/>
        </w:rPr>
        <w:t xml:space="preserve"> </w:t>
      </w:r>
      <w:r w:rsidRPr="009176A6">
        <w:rPr>
          <w:sz w:val="28"/>
          <w:szCs w:val="28"/>
        </w:rPr>
        <w:t xml:space="preserve">«Винниківське» , проживає у </w:t>
      </w:r>
      <w:r>
        <w:rPr>
          <w:sz w:val="28"/>
          <w:szCs w:val="28"/>
        </w:rPr>
        <w:t>м. Винники, вул. Корчовського, 3</w:t>
      </w:r>
      <w:r w:rsidRPr="009176A6">
        <w:rPr>
          <w:sz w:val="28"/>
          <w:szCs w:val="28"/>
        </w:rPr>
        <w:t>а, в сумі-— 500 грн;</w:t>
      </w:r>
    </w:p>
    <w:p w14:paraId="6D6A4408" w14:textId="45C388BD" w:rsidR="009176A6" w:rsidRPr="009176A6" w:rsidRDefault="009176A6" w:rsidP="009176A6">
      <w:pPr>
        <w:rPr>
          <w:sz w:val="28"/>
          <w:szCs w:val="28"/>
        </w:rPr>
      </w:pPr>
      <w:r>
        <w:rPr>
          <w:sz w:val="28"/>
          <w:szCs w:val="28"/>
        </w:rPr>
        <w:lastRenderedPageBreak/>
        <w:t>1.6.</w:t>
      </w:r>
      <w:r w:rsidRPr="009176A6">
        <w:rPr>
          <w:sz w:val="28"/>
          <w:szCs w:val="28"/>
        </w:rPr>
        <w:t>Кузику Богдану Романовичу, 1966 р.н. прибиральнику території ДП «Добробут»МКП «Винниківське», проживає у м. Винники, вул. Берегова, 38 в, в сумі — 500 грн</w:t>
      </w:r>
      <w:r>
        <w:rPr>
          <w:sz w:val="28"/>
          <w:szCs w:val="28"/>
        </w:rPr>
        <w:t>;</w:t>
      </w:r>
    </w:p>
    <w:p w14:paraId="6D41F4DC" w14:textId="6D97D713" w:rsidR="009176A6" w:rsidRPr="009176A6" w:rsidRDefault="009176A6" w:rsidP="009176A6">
      <w:pPr>
        <w:rPr>
          <w:sz w:val="28"/>
          <w:szCs w:val="28"/>
        </w:rPr>
      </w:pPr>
      <w:r w:rsidRPr="009176A6">
        <w:rPr>
          <w:sz w:val="28"/>
          <w:szCs w:val="28"/>
        </w:rPr>
        <w:t>1.7. Мандзюк Зоряні Михайлівні, 1981 р.н„ прибир</w:t>
      </w:r>
      <w:r>
        <w:rPr>
          <w:sz w:val="28"/>
          <w:szCs w:val="28"/>
        </w:rPr>
        <w:t xml:space="preserve">альнику території ДП «Добробут» </w:t>
      </w:r>
      <w:r w:rsidRPr="009176A6">
        <w:rPr>
          <w:sz w:val="28"/>
          <w:szCs w:val="28"/>
        </w:rPr>
        <w:t>МКП «Винниківське», проживає у м. Винники, вул. Корчовського, За, в сумі — 500грн.</w:t>
      </w:r>
    </w:p>
    <w:p w14:paraId="4EB020ED" w14:textId="6610D459" w:rsidR="009176A6" w:rsidRPr="009176A6" w:rsidRDefault="009176A6" w:rsidP="009176A6">
      <w:pPr>
        <w:rPr>
          <w:sz w:val="28"/>
          <w:szCs w:val="28"/>
        </w:rPr>
      </w:pPr>
      <w:r w:rsidRPr="009176A6">
        <w:rPr>
          <w:sz w:val="28"/>
          <w:szCs w:val="28"/>
        </w:rPr>
        <w:t>1.8.Федів Наталії Михайлівні, 1977 р.н. прибиральн</w:t>
      </w:r>
      <w:r>
        <w:rPr>
          <w:sz w:val="28"/>
          <w:szCs w:val="28"/>
        </w:rPr>
        <w:t>ику території ДП «Добробут» МКП «Винниківське», проживає</w:t>
      </w:r>
      <w:r w:rsidRPr="009176A6">
        <w:rPr>
          <w:sz w:val="28"/>
          <w:szCs w:val="28"/>
        </w:rPr>
        <w:t xml:space="preserve"> у м. Винники, вул. Корчовського, За, в, в сумі— 500 грн.</w:t>
      </w:r>
    </w:p>
    <w:p w14:paraId="5BFAB505" w14:textId="5CA46F1C" w:rsidR="009176A6" w:rsidRPr="009176A6" w:rsidRDefault="009176A6" w:rsidP="009176A6">
      <w:pPr>
        <w:rPr>
          <w:sz w:val="28"/>
          <w:szCs w:val="28"/>
        </w:rPr>
      </w:pPr>
      <w:r w:rsidRPr="009176A6">
        <w:rPr>
          <w:sz w:val="28"/>
          <w:szCs w:val="28"/>
        </w:rPr>
        <w:t>1.9. Дубас Марії Михайлівні, 1963 р.н. двірнику Д</w:t>
      </w:r>
      <w:r>
        <w:rPr>
          <w:sz w:val="28"/>
          <w:szCs w:val="28"/>
        </w:rPr>
        <w:t xml:space="preserve">П «Добробут» МКП «Винниківське» </w:t>
      </w:r>
      <w:r w:rsidRPr="009176A6">
        <w:rPr>
          <w:sz w:val="28"/>
          <w:szCs w:val="28"/>
        </w:rPr>
        <w:t>проживає у м. Винники, вул. Кільцева, 2а кв.59, в сумі — 500 грн.</w:t>
      </w:r>
    </w:p>
    <w:p w14:paraId="4E768E81" w14:textId="60236EA0" w:rsidR="009176A6" w:rsidRPr="009176A6" w:rsidRDefault="009176A6" w:rsidP="009176A6">
      <w:pPr>
        <w:rPr>
          <w:sz w:val="28"/>
          <w:szCs w:val="28"/>
        </w:rPr>
      </w:pPr>
      <w:r w:rsidRPr="009176A6">
        <w:rPr>
          <w:sz w:val="28"/>
          <w:szCs w:val="28"/>
        </w:rPr>
        <w:t>1.10. Косаревич Вірі Вікторівні, 1944 р.н., двірнику Д</w:t>
      </w:r>
      <w:r>
        <w:rPr>
          <w:sz w:val="28"/>
          <w:szCs w:val="28"/>
        </w:rPr>
        <w:t xml:space="preserve">П «Добробут» МКП «Винниківське» </w:t>
      </w:r>
      <w:r w:rsidRPr="009176A6">
        <w:rPr>
          <w:sz w:val="28"/>
          <w:szCs w:val="28"/>
        </w:rPr>
        <w:t>проживає у м. Винники, вул. Руська, 19.кв.1, в сумі 500 грн.</w:t>
      </w:r>
    </w:p>
    <w:p w14:paraId="3545CAEC" w14:textId="22405066" w:rsidR="009176A6" w:rsidRPr="009176A6" w:rsidRDefault="009176A6" w:rsidP="009176A6">
      <w:pPr>
        <w:rPr>
          <w:sz w:val="28"/>
          <w:szCs w:val="28"/>
        </w:rPr>
      </w:pPr>
      <w:r w:rsidRPr="009176A6">
        <w:rPr>
          <w:sz w:val="28"/>
          <w:szCs w:val="28"/>
        </w:rPr>
        <w:t>1.11</w:t>
      </w:r>
      <w:r>
        <w:rPr>
          <w:sz w:val="28"/>
          <w:szCs w:val="28"/>
        </w:rPr>
        <w:t>.</w:t>
      </w:r>
      <w:r w:rsidRPr="009176A6">
        <w:rPr>
          <w:sz w:val="28"/>
          <w:szCs w:val="28"/>
        </w:rPr>
        <w:t xml:space="preserve"> Семків Парасковії Федорівні, 1952 р.н, двірнику Д</w:t>
      </w:r>
      <w:r>
        <w:rPr>
          <w:sz w:val="28"/>
          <w:szCs w:val="28"/>
        </w:rPr>
        <w:t>П «Добро</w:t>
      </w:r>
      <w:bookmarkStart w:id="1" w:name="_GoBack"/>
      <w:bookmarkEnd w:id="1"/>
      <w:r w:rsidRPr="009176A6">
        <w:rPr>
          <w:sz w:val="28"/>
          <w:szCs w:val="28"/>
        </w:rPr>
        <w:t>бут» МКП</w:t>
      </w:r>
    </w:p>
    <w:p w14:paraId="51869454" w14:textId="29C43D0B" w:rsidR="009176A6" w:rsidRPr="009176A6" w:rsidRDefault="009176A6" w:rsidP="009176A6">
      <w:pPr>
        <w:rPr>
          <w:sz w:val="28"/>
          <w:szCs w:val="28"/>
        </w:rPr>
      </w:pPr>
      <w:r>
        <w:rPr>
          <w:sz w:val="28"/>
          <w:szCs w:val="28"/>
        </w:rPr>
        <w:t>«Винниківське», проживає</w:t>
      </w:r>
      <w:r w:rsidRPr="009176A6">
        <w:rPr>
          <w:sz w:val="28"/>
          <w:szCs w:val="28"/>
        </w:rPr>
        <w:t xml:space="preserve"> у м. Винники, вул. Кільцева, 2а кв. 34, в сумі 500 грн.</w:t>
      </w:r>
    </w:p>
    <w:p w14:paraId="27142548" w14:textId="0501EF8D" w:rsidR="009176A6" w:rsidRPr="009176A6" w:rsidRDefault="009176A6" w:rsidP="009176A6">
      <w:pPr>
        <w:rPr>
          <w:sz w:val="28"/>
          <w:szCs w:val="28"/>
        </w:rPr>
      </w:pPr>
      <w:r>
        <w:rPr>
          <w:sz w:val="28"/>
          <w:szCs w:val="28"/>
        </w:rPr>
        <w:t>1.12.</w:t>
      </w:r>
      <w:r w:rsidRPr="009176A6">
        <w:rPr>
          <w:sz w:val="28"/>
          <w:szCs w:val="28"/>
        </w:rPr>
        <w:t xml:space="preserve"> Івановському Олександру Вікторовичу, 1966 р.н., електромонтажнику з освітлення</w:t>
      </w:r>
      <w:r>
        <w:rPr>
          <w:sz w:val="28"/>
          <w:szCs w:val="28"/>
        </w:rPr>
        <w:t xml:space="preserve"> </w:t>
      </w:r>
      <w:r w:rsidRPr="009176A6">
        <w:rPr>
          <w:sz w:val="28"/>
          <w:szCs w:val="28"/>
        </w:rPr>
        <w:t>ДП «Добробут» МКП «Винниківське» , проживає у м. Винники, вул. Пушкіна, І кв. 2,в сумі 500 грн.</w:t>
      </w:r>
    </w:p>
    <w:p w14:paraId="4471ECCA" w14:textId="783C04CC" w:rsidR="009176A6" w:rsidRPr="009176A6" w:rsidRDefault="009176A6" w:rsidP="009176A6">
      <w:pPr>
        <w:rPr>
          <w:sz w:val="28"/>
          <w:szCs w:val="28"/>
        </w:rPr>
      </w:pPr>
      <w:r>
        <w:rPr>
          <w:sz w:val="28"/>
          <w:szCs w:val="28"/>
        </w:rPr>
        <w:t>1.13.</w:t>
      </w:r>
      <w:r w:rsidRPr="009176A6">
        <w:rPr>
          <w:sz w:val="28"/>
          <w:szCs w:val="28"/>
        </w:rPr>
        <w:t xml:space="preserve"> Лукащуку Олесю Васильовичу, 1952 р.н., електромонтажнику з освітлення ДП</w:t>
      </w:r>
      <w:r>
        <w:rPr>
          <w:sz w:val="28"/>
          <w:szCs w:val="28"/>
        </w:rPr>
        <w:t xml:space="preserve"> </w:t>
      </w:r>
      <w:r w:rsidRPr="009176A6">
        <w:rPr>
          <w:sz w:val="28"/>
          <w:szCs w:val="28"/>
        </w:rPr>
        <w:t>«Добробут» МКП «Винниківське» , проживає у м. Винники, вул. Кільцева, 8 кв.14, в</w:t>
      </w:r>
      <w:r>
        <w:rPr>
          <w:sz w:val="28"/>
          <w:szCs w:val="28"/>
        </w:rPr>
        <w:t xml:space="preserve"> </w:t>
      </w:r>
      <w:r w:rsidRPr="009176A6">
        <w:rPr>
          <w:sz w:val="28"/>
          <w:szCs w:val="28"/>
        </w:rPr>
        <w:t>сумі 500 грн.</w:t>
      </w:r>
    </w:p>
    <w:p w14:paraId="1C7DB02D" w14:textId="4D3A3E6B" w:rsidR="009176A6" w:rsidRPr="009176A6" w:rsidRDefault="009176A6" w:rsidP="009176A6">
      <w:pPr>
        <w:rPr>
          <w:sz w:val="28"/>
          <w:szCs w:val="28"/>
        </w:rPr>
      </w:pPr>
      <w:r w:rsidRPr="009176A6">
        <w:rPr>
          <w:sz w:val="28"/>
          <w:szCs w:val="28"/>
        </w:rPr>
        <w:t>1.14 Нич Володимиру Миколайовичу, 1955 р.н. монтажнику сан</w:t>
      </w:r>
      <w:r>
        <w:rPr>
          <w:sz w:val="28"/>
          <w:szCs w:val="28"/>
        </w:rPr>
        <w:t xml:space="preserve">ітарно-технічних систем </w:t>
      </w:r>
      <w:r w:rsidRPr="009176A6">
        <w:rPr>
          <w:sz w:val="28"/>
          <w:szCs w:val="28"/>
        </w:rPr>
        <w:t>ДП «Добробут» МКП «Винниківське», проживає у м. Винники, вул. Кільцева, 2 кв.17,</w:t>
      </w:r>
      <w:r>
        <w:rPr>
          <w:sz w:val="28"/>
          <w:szCs w:val="28"/>
        </w:rPr>
        <w:t xml:space="preserve"> </w:t>
      </w:r>
      <w:r w:rsidRPr="009176A6">
        <w:rPr>
          <w:sz w:val="28"/>
          <w:szCs w:val="28"/>
        </w:rPr>
        <w:t>в сумі 500 грн,</w:t>
      </w:r>
    </w:p>
    <w:p w14:paraId="51D4763E" w14:textId="329F4104" w:rsidR="009176A6" w:rsidRPr="009176A6" w:rsidRDefault="009176A6" w:rsidP="009176A6">
      <w:pPr>
        <w:rPr>
          <w:sz w:val="28"/>
          <w:szCs w:val="28"/>
        </w:rPr>
      </w:pPr>
      <w:r w:rsidRPr="009176A6">
        <w:rPr>
          <w:sz w:val="28"/>
          <w:szCs w:val="28"/>
        </w:rPr>
        <w:t xml:space="preserve">1.15. Александравичусу Ігору Станіславовичу, 1960 </w:t>
      </w:r>
      <w:r>
        <w:rPr>
          <w:sz w:val="28"/>
          <w:szCs w:val="28"/>
        </w:rPr>
        <w:t xml:space="preserve">р.н. прибиральнику території ДІ </w:t>
      </w:r>
      <w:r w:rsidRPr="009176A6">
        <w:rPr>
          <w:sz w:val="28"/>
          <w:szCs w:val="28"/>
        </w:rPr>
        <w:t>«Добробут» МКП «Винниківське», проживає у м. Винники, вул. Івасюка, 34 кв.4 в, в</w:t>
      </w:r>
      <w:r>
        <w:rPr>
          <w:sz w:val="28"/>
          <w:szCs w:val="28"/>
        </w:rPr>
        <w:t xml:space="preserve"> </w:t>
      </w:r>
      <w:r w:rsidRPr="009176A6">
        <w:rPr>
          <w:sz w:val="28"/>
          <w:szCs w:val="28"/>
        </w:rPr>
        <w:t>сумі— 500 грн.</w:t>
      </w:r>
    </w:p>
    <w:p w14:paraId="60135F77" w14:textId="7AFD4976" w:rsidR="009176A6" w:rsidRPr="009176A6" w:rsidRDefault="009176A6" w:rsidP="009176A6">
      <w:pPr>
        <w:rPr>
          <w:sz w:val="28"/>
          <w:szCs w:val="28"/>
        </w:rPr>
      </w:pPr>
      <w:r w:rsidRPr="009176A6">
        <w:rPr>
          <w:sz w:val="28"/>
          <w:szCs w:val="28"/>
        </w:rPr>
        <w:t>1.16. Арискіну Ярославу Вікторовичу, 1948 р.н. прибир</w:t>
      </w:r>
      <w:r>
        <w:rPr>
          <w:sz w:val="28"/>
          <w:szCs w:val="28"/>
        </w:rPr>
        <w:t xml:space="preserve">альнику території ДП «Добробут» </w:t>
      </w:r>
      <w:r w:rsidRPr="009176A6">
        <w:rPr>
          <w:sz w:val="28"/>
          <w:szCs w:val="28"/>
        </w:rPr>
        <w:t>МКП «Винниківське», проживає у м. Винники, вул. Садова, 12, в сумі — 500 грн,</w:t>
      </w:r>
    </w:p>
    <w:p w14:paraId="225C3922" w14:textId="2F6F594D" w:rsidR="009176A6" w:rsidRPr="009176A6" w:rsidRDefault="009176A6" w:rsidP="009176A6">
      <w:pPr>
        <w:rPr>
          <w:sz w:val="28"/>
          <w:szCs w:val="28"/>
        </w:rPr>
      </w:pPr>
      <w:r w:rsidRPr="009176A6">
        <w:rPr>
          <w:sz w:val="28"/>
          <w:szCs w:val="28"/>
        </w:rPr>
        <w:t>1.17. Стопкевичу Степану Йосиповичу, 1961 р.н. маши</w:t>
      </w:r>
      <w:r>
        <w:rPr>
          <w:sz w:val="28"/>
          <w:szCs w:val="28"/>
        </w:rPr>
        <w:t xml:space="preserve">ністу екскаватора ДП «Добробут» </w:t>
      </w:r>
      <w:r w:rsidRPr="009176A6">
        <w:rPr>
          <w:sz w:val="28"/>
          <w:szCs w:val="28"/>
        </w:rPr>
        <w:t>МКП «Винниківське», проживає у м. Винники, вул. Франка, 6 кв.3, в сумі — 500 грн</w:t>
      </w:r>
    </w:p>
    <w:p w14:paraId="2F035701" w14:textId="230135E7" w:rsidR="009176A6" w:rsidRPr="009176A6" w:rsidRDefault="009176A6" w:rsidP="009176A6">
      <w:pPr>
        <w:rPr>
          <w:sz w:val="28"/>
          <w:szCs w:val="28"/>
        </w:rPr>
      </w:pPr>
      <w:r w:rsidRPr="009176A6">
        <w:rPr>
          <w:sz w:val="28"/>
          <w:szCs w:val="28"/>
        </w:rPr>
        <w:t>1.18. Каліцинському Володимиру Богдановичу</w:t>
      </w:r>
      <w:r>
        <w:rPr>
          <w:sz w:val="28"/>
          <w:szCs w:val="28"/>
        </w:rPr>
        <w:t xml:space="preserve">, трактористу ДП «Добробут» МКП </w:t>
      </w:r>
      <w:r w:rsidRPr="009176A6">
        <w:rPr>
          <w:sz w:val="28"/>
          <w:szCs w:val="28"/>
        </w:rPr>
        <w:t>«Винниківське», проживає у м. Винники, вул. Франка 6 кв.3, в сумі — 500 грн.</w:t>
      </w:r>
    </w:p>
    <w:p w14:paraId="24C2216C" w14:textId="0A1676BB" w:rsidR="009176A6" w:rsidRPr="009176A6" w:rsidRDefault="009176A6" w:rsidP="009176A6">
      <w:pPr>
        <w:rPr>
          <w:sz w:val="28"/>
          <w:szCs w:val="28"/>
        </w:rPr>
      </w:pPr>
      <w:r w:rsidRPr="009176A6">
        <w:rPr>
          <w:sz w:val="28"/>
          <w:szCs w:val="28"/>
        </w:rPr>
        <w:t>1.19. Шегді Софії Олегівні, 1997 р.н. інваліду з дит</w:t>
      </w:r>
      <w:r>
        <w:rPr>
          <w:sz w:val="28"/>
          <w:szCs w:val="28"/>
        </w:rPr>
        <w:t xml:space="preserve">инства 2-ї групи, проживає у м. </w:t>
      </w:r>
      <w:r w:rsidRPr="009176A6">
        <w:rPr>
          <w:sz w:val="28"/>
          <w:szCs w:val="28"/>
        </w:rPr>
        <w:t>Винники, вул. Гагаріна, 3, в сумі — 500 грн.</w:t>
      </w:r>
    </w:p>
    <w:p w14:paraId="0CCCF15A" w14:textId="7B93439B" w:rsidR="009176A6" w:rsidRPr="009176A6" w:rsidRDefault="009176A6" w:rsidP="009176A6">
      <w:pPr>
        <w:rPr>
          <w:sz w:val="28"/>
          <w:szCs w:val="28"/>
        </w:rPr>
      </w:pPr>
      <w:r w:rsidRPr="009176A6">
        <w:rPr>
          <w:sz w:val="28"/>
          <w:szCs w:val="28"/>
        </w:rPr>
        <w:t>1.20. Сіліну Костянтину Петровичу, 1969 р.н. учаснику А</w:t>
      </w:r>
      <w:r>
        <w:rPr>
          <w:sz w:val="28"/>
          <w:szCs w:val="28"/>
        </w:rPr>
        <w:t>ТО, проживає у м. Винники, вул. І</w:t>
      </w:r>
      <w:r w:rsidRPr="009176A6">
        <w:rPr>
          <w:sz w:val="28"/>
          <w:szCs w:val="28"/>
        </w:rPr>
        <w:t>.Франка, 4 кв.7, в сумі—500 грн</w:t>
      </w:r>
    </w:p>
    <w:p w14:paraId="0164A8F6" w14:textId="2187C568" w:rsidR="009176A6" w:rsidRPr="009176A6" w:rsidRDefault="009176A6" w:rsidP="009176A6">
      <w:pPr>
        <w:rPr>
          <w:sz w:val="28"/>
          <w:szCs w:val="28"/>
        </w:rPr>
      </w:pPr>
      <w:r w:rsidRPr="009176A6">
        <w:rPr>
          <w:sz w:val="28"/>
          <w:szCs w:val="28"/>
        </w:rPr>
        <w:t>1.21, Голіян Вірі Олексіївні, 1940 р.н, малозабезпе</w:t>
      </w:r>
      <w:r>
        <w:rPr>
          <w:sz w:val="28"/>
          <w:szCs w:val="28"/>
        </w:rPr>
        <w:t xml:space="preserve">чена пенсіонерка, проживає у м. </w:t>
      </w:r>
      <w:r w:rsidRPr="009176A6">
        <w:rPr>
          <w:sz w:val="28"/>
          <w:szCs w:val="28"/>
        </w:rPr>
        <w:t>Винники, вул. Стефаника, 13, у сумі- 300 грн.</w:t>
      </w:r>
    </w:p>
    <w:p w14:paraId="1739CCAC" w14:textId="701508BA" w:rsidR="009176A6" w:rsidRPr="009176A6" w:rsidRDefault="009176A6" w:rsidP="009176A6">
      <w:pPr>
        <w:rPr>
          <w:sz w:val="28"/>
          <w:szCs w:val="28"/>
        </w:rPr>
      </w:pPr>
      <w:r w:rsidRPr="009176A6">
        <w:rPr>
          <w:sz w:val="28"/>
          <w:szCs w:val="28"/>
        </w:rPr>
        <w:lastRenderedPageBreak/>
        <w:t>1.22. Довженко Тетяні Володимирівні, 1966 р.н., на лік</w:t>
      </w:r>
      <w:r>
        <w:rPr>
          <w:sz w:val="28"/>
          <w:szCs w:val="28"/>
        </w:rPr>
        <w:t xml:space="preserve">ування сина — Андрійченка Павла </w:t>
      </w:r>
      <w:r w:rsidRPr="009176A6">
        <w:rPr>
          <w:sz w:val="28"/>
          <w:szCs w:val="28"/>
        </w:rPr>
        <w:t>Андрійовича, проживає у м. Винники, вул. Івасюка, 38 кв.7, в сумі — 500 грн.</w:t>
      </w:r>
    </w:p>
    <w:p w14:paraId="4A653CDF" w14:textId="02DE6444" w:rsidR="009176A6" w:rsidRPr="009176A6" w:rsidRDefault="009176A6" w:rsidP="009176A6">
      <w:pPr>
        <w:rPr>
          <w:sz w:val="28"/>
          <w:szCs w:val="28"/>
        </w:rPr>
      </w:pPr>
      <w:r w:rsidRPr="009176A6">
        <w:rPr>
          <w:sz w:val="28"/>
          <w:szCs w:val="28"/>
        </w:rPr>
        <w:t>1.23. Березці Марії Степанівні, 1942 р.н., малозабезпеч</w:t>
      </w:r>
      <w:r>
        <w:rPr>
          <w:sz w:val="28"/>
          <w:szCs w:val="28"/>
        </w:rPr>
        <w:t xml:space="preserve">ена, пенсіонерка, проживає у м. </w:t>
      </w:r>
      <w:r w:rsidRPr="009176A6">
        <w:rPr>
          <w:sz w:val="28"/>
          <w:szCs w:val="28"/>
        </w:rPr>
        <w:t>Винники, вул. Соборності, 24а, в сумі — 500 грн.</w:t>
      </w:r>
    </w:p>
    <w:p w14:paraId="28DD0B58" w14:textId="685E383D" w:rsidR="009176A6" w:rsidRPr="009176A6" w:rsidRDefault="009176A6" w:rsidP="009176A6">
      <w:pPr>
        <w:rPr>
          <w:sz w:val="28"/>
          <w:szCs w:val="28"/>
        </w:rPr>
      </w:pPr>
      <w:r w:rsidRPr="009176A6">
        <w:rPr>
          <w:sz w:val="28"/>
          <w:szCs w:val="28"/>
        </w:rPr>
        <w:t>2.</w:t>
      </w:r>
      <w:r w:rsidRPr="009176A6">
        <w:t xml:space="preserve"> </w:t>
      </w:r>
      <w:r w:rsidRPr="009176A6">
        <w:rPr>
          <w:sz w:val="28"/>
          <w:szCs w:val="28"/>
        </w:rPr>
        <w:t>Надати одноразову грошову допомогу на поховання :</w:t>
      </w:r>
    </w:p>
    <w:p w14:paraId="3E02C8F4" w14:textId="4BE915D5" w:rsidR="009176A6" w:rsidRDefault="009176A6" w:rsidP="009176A6">
      <w:pPr>
        <w:rPr>
          <w:sz w:val="28"/>
          <w:szCs w:val="28"/>
        </w:rPr>
      </w:pPr>
      <w:r>
        <w:rPr>
          <w:sz w:val="28"/>
          <w:szCs w:val="28"/>
        </w:rPr>
        <w:t xml:space="preserve">2.1. </w:t>
      </w:r>
      <w:r w:rsidRPr="009176A6">
        <w:rPr>
          <w:sz w:val="28"/>
          <w:szCs w:val="28"/>
        </w:rPr>
        <w:t>Качоровському Андрію Васильовичу, 1980 р.н. на поховання мертвонародженої</w:t>
      </w:r>
      <w:r>
        <w:rPr>
          <w:sz w:val="28"/>
          <w:szCs w:val="28"/>
        </w:rPr>
        <w:t xml:space="preserve"> дитини, проживає</w:t>
      </w:r>
      <w:r w:rsidRPr="009176A6">
        <w:rPr>
          <w:sz w:val="28"/>
          <w:szCs w:val="28"/>
        </w:rPr>
        <w:t xml:space="preserve"> у м. Винники, вул. Довбуша, 7а, у сумі — 1000 грн.</w:t>
      </w:r>
    </w:p>
    <w:p w14:paraId="47F762FF" w14:textId="77777777" w:rsidR="009176A6" w:rsidRPr="009176A6" w:rsidRDefault="009176A6" w:rsidP="009176A6">
      <w:pPr>
        <w:rPr>
          <w:sz w:val="28"/>
          <w:szCs w:val="28"/>
        </w:rPr>
      </w:pPr>
    </w:p>
    <w:p w14:paraId="0BE40585" w14:textId="77777777" w:rsidR="009176A6" w:rsidRPr="009176A6" w:rsidRDefault="009176A6" w:rsidP="009176A6">
      <w:pPr>
        <w:rPr>
          <w:sz w:val="28"/>
          <w:szCs w:val="28"/>
        </w:rPr>
      </w:pPr>
      <w:r w:rsidRPr="009176A6">
        <w:rPr>
          <w:sz w:val="28"/>
          <w:szCs w:val="28"/>
        </w:rPr>
        <w:t>3. Контроль за виконанням даного рішення покласти на відділ обліку</w:t>
      </w:r>
    </w:p>
    <w:p w14:paraId="45B480BB" w14:textId="789DA993" w:rsidR="009176A6" w:rsidRDefault="009176A6" w:rsidP="009176A6">
      <w:pPr>
        <w:rPr>
          <w:sz w:val="28"/>
          <w:szCs w:val="28"/>
        </w:rPr>
      </w:pPr>
      <w:r w:rsidRPr="009176A6">
        <w:rPr>
          <w:sz w:val="28"/>
          <w:szCs w:val="28"/>
        </w:rPr>
        <w:t>та звітності.</w:t>
      </w:r>
    </w:p>
    <w:p w14:paraId="537F5D8B" w14:textId="77777777" w:rsidR="009176A6" w:rsidRPr="009176A6" w:rsidRDefault="009176A6" w:rsidP="009176A6">
      <w:pPr>
        <w:rPr>
          <w:sz w:val="28"/>
          <w:szCs w:val="28"/>
        </w:rPr>
      </w:pPr>
    </w:p>
    <w:p w14:paraId="01C471E0" w14:textId="3398C5B2" w:rsidR="00213958" w:rsidRPr="006F2805" w:rsidRDefault="009176A6" w:rsidP="009176A6">
      <w:pPr>
        <w:rPr>
          <w:sz w:val="28"/>
          <w:szCs w:val="28"/>
        </w:rPr>
      </w:pPr>
      <w:r>
        <w:rPr>
          <w:sz w:val="28"/>
          <w:szCs w:val="28"/>
        </w:rPr>
        <w:t xml:space="preserve">Міський голова                                                                                             </w:t>
      </w:r>
      <w:r w:rsidRPr="009176A6">
        <w:rPr>
          <w:sz w:val="28"/>
          <w:szCs w:val="28"/>
        </w:rPr>
        <w:t>С.Уваров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3A686B7" w14:textId="77777777" w:rsidR="007A32C0" w:rsidRDefault="007A32C0">
      <w:r>
        <w:separator/>
      </w:r>
    </w:p>
  </w:endnote>
  <w:endnote w:type="continuationSeparator" w:id="0">
    <w:p w14:paraId="575F326A" w14:textId="77777777" w:rsidR="007A32C0" w:rsidRDefault="007A32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D98221F" w14:textId="77777777" w:rsidR="007A32C0" w:rsidRDefault="007A32C0">
      <w:r>
        <w:separator/>
      </w:r>
    </w:p>
  </w:footnote>
  <w:footnote w:type="continuationSeparator" w:id="0">
    <w:p w14:paraId="1676393D" w14:textId="77777777" w:rsidR="007A32C0" w:rsidRDefault="007A32C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315CD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A32C0"/>
    <w:rsid w:val="007D3399"/>
    <w:rsid w:val="007E1906"/>
    <w:rsid w:val="00844DE4"/>
    <w:rsid w:val="00872FDE"/>
    <w:rsid w:val="008824A2"/>
    <w:rsid w:val="008C6E6E"/>
    <w:rsid w:val="008E2971"/>
    <w:rsid w:val="009060A4"/>
    <w:rsid w:val="009176A6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FB62BF7-8E12-4BEB-B037-E0C95F493D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84</TotalTime>
  <Pages>1</Pages>
  <Words>3270</Words>
  <Characters>1865</Characters>
  <Application>Microsoft Office Word</Application>
  <DocSecurity>0</DocSecurity>
  <Lines>15</Lines>
  <Paragraphs>10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5125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2023-12-11T13:06:00Z</dcterms:modified>
</cp:coreProperties>
</file>