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Прор затвердження проектно-кошторисної  документації на реконструкцію мережі  зовнішнього освітлення вул. Кільцева,1-2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FB2A65" w14:textId="77777777" w:rsidR="00B80B12" w:rsidRPr="00B80B12" w:rsidRDefault="00B80B12" w:rsidP="00B80B12">
      <w:pPr>
        <w:ind w:firstLine="720"/>
        <w:rPr>
          <w:sz w:val="28"/>
          <w:szCs w:val="28"/>
        </w:rPr>
      </w:pPr>
      <w:r w:rsidRPr="00B80B12">
        <w:rPr>
          <w:sz w:val="28"/>
          <w:szCs w:val="28"/>
        </w:rPr>
        <w:t>Відповідно до Бюджетного кодексу України, Закону України “Про</w:t>
      </w:r>
    </w:p>
    <w:p w14:paraId="69962A26" w14:textId="77777777" w:rsidR="00B80B12" w:rsidRPr="00B80B12" w:rsidRDefault="00B80B12" w:rsidP="00B80B12">
      <w:pPr>
        <w:rPr>
          <w:sz w:val="28"/>
          <w:szCs w:val="28"/>
        </w:rPr>
      </w:pPr>
      <w:r w:rsidRPr="00B80B12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40DBDC41" w14:textId="77777777" w:rsidR="00B80B12" w:rsidRPr="00B80B12" w:rsidRDefault="00B80B12" w:rsidP="00B80B12">
      <w:pPr>
        <w:rPr>
          <w:sz w:val="28"/>
          <w:szCs w:val="28"/>
        </w:rPr>
      </w:pPr>
      <w:r w:rsidRPr="00B80B12">
        <w:rPr>
          <w:sz w:val="28"/>
          <w:szCs w:val="28"/>
        </w:rPr>
        <w:t>1618 від 29.01.2015 р. »Про міський бюджет м. Винники на 2015 рік”</w:t>
      </w:r>
    </w:p>
    <w:p w14:paraId="4D9D8B65" w14:textId="77777777" w:rsidR="00B80B12" w:rsidRPr="00B80B12" w:rsidRDefault="00B80B12" w:rsidP="00B80B12">
      <w:pPr>
        <w:rPr>
          <w:sz w:val="28"/>
          <w:szCs w:val="28"/>
        </w:rPr>
      </w:pPr>
      <w:r w:rsidRPr="00B80B12">
        <w:rPr>
          <w:sz w:val="28"/>
          <w:szCs w:val="28"/>
        </w:rPr>
        <w:t>виконавчий комітет Винниківської міської ради</w:t>
      </w:r>
    </w:p>
    <w:p w14:paraId="46B4FFFF" w14:textId="77777777" w:rsidR="00B80B12" w:rsidRDefault="00B80B12" w:rsidP="00B80B12">
      <w:pPr>
        <w:jc w:val="center"/>
        <w:rPr>
          <w:sz w:val="28"/>
          <w:szCs w:val="28"/>
        </w:rPr>
      </w:pPr>
    </w:p>
    <w:p w14:paraId="2FF97D1B" w14:textId="28CDBAE5" w:rsidR="00B80B12" w:rsidRDefault="00B80B12" w:rsidP="00B80B12">
      <w:pPr>
        <w:jc w:val="center"/>
        <w:rPr>
          <w:sz w:val="28"/>
          <w:szCs w:val="28"/>
        </w:rPr>
      </w:pPr>
      <w:r w:rsidRPr="00B80B12">
        <w:rPr>
          <w:sz w:val="28"/>
          <w:szCs w:val="28"/>
        </w:rPr>
        <w:t>ВИРІШИВ:</w:t>
      </w:r>
    </w:p>
    <w:p w14:paraId="7787B430" w14:textId="77777777" w:rsidR="00B80B12" w:rsidRPr="00B80B12" w:rsidRDefault="00B80B12" w:rsidP="00B80B12">
      <w:pPr>
        <w:jc w:val="center"/>
        <w:rPr>
          <w:sz w:val="28"/>
          <w:szCs w:val="28"/>
        </w:rPr>
      </w:pPr>
    </w:p>
    <w:p w14:paraId="0F28A25D" w14:textId="03B19D83" w:rsidR="00B80B12" w:rsidRPr="00B80B12" w:rsidRDefault="00B80B12" w:rsidP="00B80B12">
      <w:pPr>
        <w:rPr>
          <w:sz w:val="28"/>
          <w:szCs w:val="28"/>
        </w:rPr>
      </w:pPr>
      <w:r w:rsidRPr="00B80B12">
        <w:rPr>
          <w:sz w:val="28"/>
          <w:szCs w:val="28"/>
        </w:rPr>
        <w:t>1.Затвердити</w:t>
      </w:r>
      <w:r w:rsidRPr="00B80B12">
        <w:t xml:space="preserve"> </w:t>
      </w:r>
      <w:r w:rsidRPr="00B80B12">
        <w:rPr>
          <w:sz w:val="28"/>
          <w:szCs w:val="28"/>
        </w:rPr>
        <w:t>проектно-кошторисну документацію на реконструкцію</w:t>
      </w:r>
    </w:p>
    <w:p w14:paraId="24E97984" w14:textId="4FF46A81" w:rsidR="00B80B12" w:rsidRDefault="00B80B12" w:rsidP="00B80B12">
      <w:pPr>
        <w:rPr>
          <w:sz w:val="28"/>
          <w:szCs w:val="28"/>
        </w:rPr>
      </w:pPr>
      <w:r w:rsidRPr="00B80B12">
        <w:rPr>
          <w:sz w:val="28"/>
          <w:szCs w:val="28"/>
        </w:rPr>
        <w:t>дитячого майданчика на вул. Кільцевій 1-2 в м. Винники.</w:t>
      </w:r>
    </w:p>
    <w:p w14:paraId="6EA6AE61" w14:textId="0B7C9F13" w:rsidR="00B80B12" w:rsidRDefault="00B80B12" w:rsidP="00B80B12">
      <w:pPr>
        <w:rPr>
          <w:sz w:val="28"/>
          <w:szCs w:val="28"/>
        </w:rPr>
      </w:pPr>
    </w:p>
    <w:p w14:paraId="46EF5BAB" w14:textId="77777777" w:rsidR="00B80B12" w:rsidRPr="00B80B12" w:rsidRDefault="00B80B12" w:rsidP="00B80B12">
      <w:pPr>
        <w:rPr>
          <w:sz w:val="28"/>
          <w:szCs w:val="28"/>
        </w:rPr>
      </w:pPr>
    </w:p>
    <w:p w14:paraId="2BE78B7B" w14:textId="77777777" w:rsidR="00B80B12" w:rsidRPr="00B80B12" w:rsidRDefault="00B80B12" w:rsidP="00B80B12">
      <w:pPr>
        <w:rPr>
          <w:sz w:val="28"/>
          <w:szCs w:val="28"/>
        </w:rPr>
      </w:pPr>
      <w:r w:rsidRPr="00B80B12">
        <w:rPr>
          <w:sz w:val="28"/>
          <w:szCs w:val="28"/>
        </w:rPr>
        <w:t>2.Контроль за виконанням даного рішення покласти на начальника відділу</w:t>
      </w:r>
    </w:p>
    <w:p w14:paraId="6CDEAEF2" w14:textId="77777777" w:rsidR="00B80B12" w:rsidRPr="00B80B12" w:rsidRDefault="00B80B12" w:rsidP="00B80B12">
      <w:pPr>
        <w:rPr>
          <w:sz w:val="28"/>
          <w:szCs w:val="28"/>
        </w:rPr>
      </w:pPr>
      <w:r w:rsidRPr="00B80B12">
        <w:rPr>
          <w:sz w:val="28"/>
          <w:szCs w:val="28"/>
        </w:rPr>
        <w:t>обліку та звітності.</w:t>
      </w:r>
    </w:p>
    <w:p w14:paraId="78CF5319" w14:textId="77777777" w:rsidR="00B80B12" w:rsidRDefault="00B80B12" w:rsidP="00B80B12">
      <w:pPr>
        <w:rPr>
          <w:sz w:val="28"/>
          <w:szCs w:val="28"/>
        </w:rPr>
      </w:pPr>
    </w:p>
    <w:p w14:paraId="01C471E0" w14:textId="6F15557E" w:rsidR="00213958" w:rsidRPr="006F2805" w:rsidRDefault="00B80B12" w:rsidP="00B80B12">
      <w:pPr>
        <w:rPr>
          <w:sz w:val="28"/>
          <w:szCs w:val="28"/>
        </w:rPr>
      </w:pPr>
      <w:r w:rsidRPr="00B80B1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</w:t>
      </w:r>
      <w:bookmarkStart w:id="1" w:name="_GoBack"/>
      <w:bookmarkEnd w:id="1"/>
      <w:r w:rsidRPr="00B80B12">
        <w:rPr>
          <w:sz w:val="28"/>
          <w:szCs w:val="28"/>
        </w:rPr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F67C52" w14:textId="77777777" w:rsidR="007810B7" w:rsidRDefault="007810B7">
      <w:r>
        <w:separator/>
      </w:r>
    </w:p>
  </w:endnote>
  <w:endnote w:type="continuationSeparator" w:id="0">
    <w:p w14:paraId="06530A48" w14:textId="77777777" w:rsidR="007810B7" w:rsidRDefault="00781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CF7F63" w14:textId="77777777" w:rsidR="007810B7" w:rsidRDefault="007810B7">
      <w:r>
        <w:separator/>
      </w:r>
    </w:p>
  </w:footnote>
  <w:footnote w:type="continuationSeparator" w:id="0">
    <w:p w14:paraId="640653EA" w14:textId="77777777" w:rsidR="007810B7" w:rsidRDefault="007810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10B7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0B12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604EB-9A8C-441A-B83E-BB5A7C9CF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629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2023-12-11T12:24:00Z</dcterms:modified>
</cp:coreProperties>
</file>