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допомги 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2471F5" w14:textId="2CE3504C" w:rsidR="007412DE" w:rsidRPr="007412DE" w:rsidRDefault="007412DE" w:rsidP="0054618B">
      <w:pPr>
        <w:ind w:firstLine="720"/>
        <w:jc w:val="both"/>
        <w:rPr>
          <w:sz w:val="28"/>
          <w:szCs w:val="28"/>
        </w:rPr>
      </w:pPr>
      <w:r w:rsidRPr="007412DE">
        <w:rPr>
          <w:sz w:val="28"/>
          <w:szCs w:val="28"/>
        </w:rPr>
        <w:t>Відповідно до „Положення про надання одноразової грошової допомоги та допомоги</w:t>
      </w:r>
      <w:r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на поховання громадянам м. Винники”, 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Винниківської міської ради від 30 січня 2013 року № 04, рішення виконкому Винниківської</w:t>
      </w:r>
      <w:r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міської ради № 06 від 30.01.2015 року „Про внесення змін до Додатку №І рішення</w:t>
      </w:r>
      <w:r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виконкому Винниківської міської ради № 04 від 30.01.2013 р.», беручи до уваги протокол</w:t>
      </w:r>
      <w:r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ко</w:t>
      </w:r>
      <w:r>
        <w:rPr>
          <w:sz w:val="28"/>
          <w:szCs w:val="28"/>
        </w:rPr>
        <w:t>місії з</w:t>
      </w:r>
      <w:r w:rsidRPr="007412DE">
        <w:rPr>
          <w:sz w:val="28"/>
          <w:szCs w:val="28"/>
        </w:rPr>
        <w:t xml:space="preserve"> питань надання одно</w:t>
      </w:r>
      <w:r w:rsidR="0054618B">
        <w:rPr>
          <w:sz w:val="28"/>
          <w:szCs w:val="28"/>
        </w:rPr>
        <w:t xml:space="preserve">разової матеріальної допомоги № </w:t>
      </w:r>
      <w:r w:rsidRPr="007412DE">
        <w:rPr>
          <w:sz w:val="28"/>
          <w:szCs w:val="28"/>
        </w:rPr>
        <w:t>9 від 11 серпня 2015 року,</w:t>
      </w:r>
      <w:r w:rsidR="0054618B"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виконавчий комітет Винниківської міської ради</w:t>
      </w:r>
    </w:p>
    <w:p w14:paraId="480BF9EC" w14:textId="77777777" w:rsidR="0054618B" w:rsidRDefault="0054618B" w:rsidP="0054618B">
      <w:pPr>
        <w:jc w:val="center"/>
        <w:rPr>
          <w:sz w:val="28"/>
          <w:szCs w:val="28"/>
        </w:rPr>
      </w:pPr>
    </w:p>
    <w:p w14:paraId="2E349B99" w14:textId="278C2FA1" w:rsidR="007412DE" w:rsidRPr="007412DE" w:rsidRDefault="007412DE" w:rsidP="0054618B">
      <w:pPr>
        <w:jc w:val="center"/>
        <w:rPr>
          <w:sz w:val="28"/>
          <w:szCs w:val="28"/>
        </w:rPr>
      </w:pPr>
      <w:r w:rsidRPr="007412DE">
        <w:rPr>
          <w:sz w:val="28"/>
          <w:szCs w:val="28"/>
        </w:rPr>
        <w:t>ВИРІШИВ:</w:t>
      </w:r>
    </w:p>
    <w:p w14:paraId="5190E625" w14:textId="77777777" w:rsidR="0054618B" w:rsidRDefault="0054618B" w:rsidP="007412DE">
      <w:pPr>
        <w:jc w:val="both"/>
        <w:rPr>
          <w:sz w:val="28"/>
          <w:szCs w:val="28"/>
        </w:rPr>
      </w:pPr>
    </w:p>
    <w:p w14:paraId="05948AC0" w14:textId="4B4E17B5" w:rsidR="007412DE" w:rsidRPr="007412DE" w:rsidRDefault="007412DE" w:rsidP="007412DE">
      <w:pPr>
        <w:jc w:val="both"/>
        <w:rPr>
          <w:sz w:val="28"/>
          <w:szCs w:val="28"/>
        </w:rPr>
      </w:pPr>
      <w:r w:rsidRPr="007412DE">
        <w:rPr>
          <w:sz w:val="28"/>
          <w:szCs w:val="28"/>
        </w:rPr>
        <w:t>1.</w:t>
      </w:r>
      <w:r w:rsidR="0054618B"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Надати одноразову грошову допомогу громадянам м. Винники:</w:t>
      </w:r>
    </w:p>
    <w:p w14:paraId="6CD0DEC7" w14:textId="39FE72FE" w:rsidR="007412DE" w:rsidRPr="007412DE" w:rsidRDefault="007412DE" w:rsidP="007412DE">
      <w:pPr>
        <w:jc w:val="both"/>
        <w:rPr>
          <w:sz w:val="28"/>
          <w:szCs w:val="28"/>
        </w:rPr>
      </w:pPr>
      <w:r w:rsidRPr="007412DE">
        <w:rPr>
          <w:sz w:val="28"/>
          <w:szCs w:val="28"/>
        </w:rPr>
        <w:t>1.1.</w:t>
      </w:r>
      <w:r w:rsidR="0054618B"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Шумейко Віктору Олександровичу, 1983 р.н., учасник антитерористичної операції</w:t>
      </w:r>
      <w:r w:rsidR="0054618B">
        <w:rPr>
          <w:sz w:val="28"/>
          <w:szCs w:val="28"/>
        </w:rPr>
        <w:t xml:space="preserve"> учасник бойових дій, проживає</w:t>
      </w:r>
      <w:r w:rsidRPr="007412DE">
        <w:rPr>
          <w:sz w:val="28"/>
          <w:szCs w:val="28"/>
        </w:rPr>
        <w:t xml:space="preserve"> у м. Винники, вул. Галицька, 62, в сумі-500 грн.;</w:t>
      </w:r>
    </w:p>
    <w:p w14:paraId="0F883B35" w14:textId="0AF223E4" w:rsidR="007412DE" w:rsidRPr="007412DE" w:rsidRDefault="0054618B" w:rsidP="007412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7412DE" w:rsidRPr="007412DE">
        <w:rPr>
          <w:sz w:val="28"/>
          <w:szCs w:val="28"/>
        </w:rPr>
        <w:t>Кузьмі Богдану Юрійовичу, 1988 р.н., учасник бойових дій, учасник</w:t>
      </w:r>
      <w:r>
        <w:rPr>
          <w:sz w:val="28"/>
          <w:szCs w:val="28"/>
        </w:rPr>
        <w:t xml:space="preserve"> </w:t>
      </w:r>
      <w:r w:rsidR="007412DE" w:rsidRPr="007412DE">
        <w:rPr>
          <w:sz w:val="28"/>
          <w:szCs w:val="28"/>
        </w:rPr>
        <w:t>антитерористичної операції проживає ум. Вин</w:t>
      </w:r>
      <w:r>
        <w:rPr>
          <w:sz w:val="28"/>
          <w:szCs w:val="28"/>
        </w:rPr>
        <w:t>ники, вул. Кільцева, 10 кв.68, в</w:t>
      </w:r>
      <w:r w:rsidR="007412DE" w:rsidRPr="007412DE">
        <w:rPr>
          <w:sz w:val="28"/>
          <w:szCs w:val="28"/>
        </w:rPr>
        <w:t xml:space="preserve"> сумі</w:t>
      </w:r>
      <w:r>
        <w:rPr>
          <w:sz w:val="28"/>
          <w:szCs w:val="28"/>
        </w:rPr>
        <w:t xml:space="preserve"> - </w:t>
      </w:r>
      <w:r w:rsidR="007412DE" w:rsidRPr="007412DE">
        <w:rPr>
          <w:sz w:val="28"/>
          <w:szCs w:val="28"/>
        </w:rPr>
        <w:t>500 грн.;</w:t>
      </w:r>
    </w:p>
    <w:p w14:paraId="3FC8FB6C" w14:textId="0FF3735A" w:rsidR="007412DE" w:rsidRPr="007412DE" w:rsidRDefault="0054618B" w:rsidP="007412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7412DE" w:rsidRPr="007412DE">
        <w:rPr>
          <w:sz w:val="28"/>
          <w:szCs w:val="28"/>
        </w:rPr>
        <w:t>Баширову Василю Васильовичу, 1983 р.н. учасник бойових дій, учасник</w:t>
      </w:r>
      <w:r>
        <w:rPr>
          <w:sz w:val="28"/>
          <w:szCs w:val="28"/>
        </w:rPr>
        <w:t xml:space="preserve"> </w:t>
      </w:r>
      <w:r w:rsidR="007412DE" w:rsidRPr="007412DE">
        <w:rPr>
          <w:sz w:val="28"/>
          <w:szCs w:val="28"/>
        </w:rPr>
        <w:t xml:space="preserve">антитерористичної операції, проживає в м. Винники, вул. Галицька, 62, в сумі </w:t>
      </w:r>
      <w:r>
        <w:rPr>
          <w:sz w:val="28"/>
          <w:szCs w:val="28"/>
        </w:rPr>
        <w:t>–</w:t>
      </w:r>
      <w:r w:rsidR="007412DE" w:rsidRPr="007412DE">
        <w:rPr>
          <w:sz w:val="28"/>
          <w:szCs w:val="28"/>
        </w:rPr>
        <w:t xml:space="preserve"> 500</w:t>
      </w:r>
      <w:r>
        <w:rPr>
          <w:sz w:val="28"/>
          <w:szCs w:val="28"/>
        </w:rPr>
        <w:t xml:space="preserve"> </w:t>
      </w:r>
      <w:r w:rsidR="007412DE" w:rsidRPr="007412DE">
        <w:rPr>
          <w:sz w:val="28"/>
          <w:szCs w:val="28"/>
        </w:rPr>
        <w:t>грн;</w:t>
      </w:r>
    </w:p>
    <w:p w14:paraId="1C622951" w14:textId="0BAA0FAB" w:rsidR="007412DE" w:rsidRPr="007412DE" w:rsidRDefault="0054618B" w:rsidP="007412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7412DE" w:rsidRPr="007412DE">
        <w:rPr>
          <w:sz w:val="28"/>
          <w:szCs w:val="28"/>
        </w:rPr>
        <w:t>Круку Олександру Вікторовичу, 1982 р.н. учасник бойових дій, учасник</w:t>
      </w:r>
    </w:p>
    <w:p w14:paraId="7B561E54" w14:textId="340B6BED" w:rsidR="007412DE" w:rsidRPr="007412DE" w:rsidRDefault="007412DE" w:rsidP="007412DE">
      <w:pPr>
        <w:jc w:val="both"/>
        <w:rPr>
          <w:sz w:val="28"/>
          <w:szCs w:val="28"/>
        </w:rPr>
      </w:pPr>
      <w:r w:rsidRPr="007412DE">
        <w:rPr>
          <w:sz w:val="28"/>
          <w:szCs w:val="28"/>
        </w:rPr>
        <w:t xml:space="preserve">антитерористичної операції , проживає у м. Винники, вул. Галицька, 62, в сумі </w:t>
      </w:r>
      <w:r w:rsidR="0054618B">
        <w:rPr>
          <w:sz w:val="28"/>
          <w:szCs w:val="28"/>
        </w:rPr>
        <w:t>–</w:t>
      </w:r>
      <w:r w:rsidRPr="007412DE">
        <w:rPr>
          <w:sz w:val="28"/>
          <w:szCs w:val="28"/>
        </w:rPr>
        <w:t xml:space="preserve"> 500</w:t>
      </w:r>
      <w:r w:rsidR="0054618B"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грн;</w:t>
      </w:r>
    </w:p>
    <w:p w14:paraId="5208E264" w14:textId="31A7C315" w:rsidR="007412DE" w:rsidRPr="007412DE" w:rsidRDefault="0054618B" w:rsidP="007412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Pr="007412DE">
        <w:rPr>
          <w:sz w:val="28"/>
          <w:szCs w:val="28"/>
        </w:rPr>
        <w:t>Самощуку</w:t>
      </w:r>
      <w:r>
        <w:rPr>
          <w:sz w:val="28"/>
          <w:szCs w:val="28"/>
        </w:rPr>
        <w:t xml:space="preserve"> </w:t>
      </w:r>
      <w:r w:rsidR="007412DE" w:rsidRPr="007412DE">
        <w:rPr>
          <w:sz w:val="28"/>
          <w:szCs w:val="28"/>
        </w:rPr>
        <w:t>Максиму Петровичу, 1985р.н.,</w:t>
      </w:r>
      <w:r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учасник</w:t>
      </w:r>
      <w:r>
        <w:rPr>
          <w:sz w:val="28"/>
          <w:szCs w:val="28"/>
        </w:rPr>
        <w:t xml:space="preserve">  </w:t>
      </w:r>
      <w:r w:rsidR="007412DE" w:rsidRPr="007412DE">
        <w:rPr>
          <w:sz w:val="28"/>
          <w:szCs w:val="28"/>
        </w:rPr>
        <w:t>бойових дій, учасник</w:t>
      </w:r>
      <w:r>
        <w:rPr>
          <w:sz w:val="28"/>
          <w:szCs w:val="28"/>
        </w:rPr>
        <w:t xml:space="preserve"> </w:t>
      </w:r>
      <w:r w:rsidRPr="007412DE">
        <w:rPr>
          <w:sz w:val="28"/>
          <w:szCs w:val="28"/>
        </w:rPr>
        <w:t>антитерористичної операції проживає</w:t>
      </w:r>
      <w:r>
        <w:rPr>
          <w:sz w:val="28"/>
          <w:szCs w:val="28"/>
        </w:rPr>
        <w:t xml:space="preserve"> м.</w:t>
      </w:r>
      <w:r w:rsidR="007412DE" w:rsidRPr="007412DE">
        <w:rPr>
          <w:sz w:val="28"/>
          <w:szCs w:val="28"/>
        </w:rPr>
        <w:t>В</w:t>
      </w:r>
      <w:r>
        <w:rPr>
          <w:sz w:val="28"/>
          <w:szCs w:val="28"/>
        </w:rPr>
        <w:t>инники, вул. Галицька, 62, сумі</w:t>
      </w:r>
      <w:r w:rsidR="007412DE" w:rsidRPr="007412DE">
        <w:rPr>
          <w:sz w:val="28"/>
          <w:szCs w:val="28"/>
        </w:rPr>
        <w:t xml:space="preserve"> —500</w:t>
      </w:r>
    </w:p>
    <w:p w14:paraId="2BF85119" w14:textId="77777777" w:rsidR="007412DE" w:rsidRPr="007412DE" w:rsidRDefault="007412DE" w:rsidP="007412DE">
      <w:pPr>
        <w:jc w:val="both"/>
        <w:rPr>
          <w:sz w:val="28"/>
          <w:szCs w:val="28"/>
        </w:rPr>
      </w:pPr>
      <w:r w:rsidRPr="007412DE">
        <w:rPr>
          <w:sz w:val="28"/>
          <w:szCs w:val="28"/>
        </w:rPr>
        <w:t>грн;</w:t>
      </w:r>
    </w:p>
    <w:p w14:paraId="01C471E0" w14:textId="3FA0B694" w:rsidR="00213958" w:rsidRDefault="0054618B" w:rsidP="007412D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1.6. </w:t>
      </w:r>
      <w:r w:rsidR="007412DE" w:rsidRPr="007412DE">
        <w:rPr>
          <w:sz w:val="28"/>
          <w:szCs w:val="28"/>
        </w:rPr>
        <w:t>Дробній Надії Іванівні, 1945 р.н, малозабезпечена, на лікування, проживає у м.</w:t>
      </w:r>
      <w:r>
        <w:rPr>
          <w:sz w:val="28"/>
          <w:szCs w:val="28"/>
        </w:rPr>
        <w:t xml:space="preserve"> </w:t>
      </w:r>
      <w:r w:rsidR="007412DE" w:rsidRPr="007412DE">
        <w:rPr>
          <w:sz w:val="28"/>
          <w:szCs w:val="28"/>
        </w:rPr>
        <w:t>Винники, вул. Космонавтів, 12, в, в сумі —300 грн.</w:t>
      </w:r>
    </w:p>
    <w:p w14:paraId="0CB63746" w14:textId="25C833D0" w:rsidR="0054618B" w:rsidRPr="0054618B" w:rsidRDefault="0054618B" w:rsidP="0054618B">
      <w:pPr>
        <w:jc w:val="both"/>
        <w:rPr>
          <w:sz w:val="28"/>
          <w:szCs w:val="28"/>
        </w:rPr>
      </w:pPr>
      <w:r w:rsidRPr="0054618B">
        <w:rPr>
          <w:sz w:val="28"/>
          <w:szCs w:val="28"/>
        </w:rPr>
        <w:t>1.7.</w:t>
      </w:r>
      <w:r>
        <w:rPr>
          <w:sz w:val="28"/>
          <w:szCs w:val="28"/>
        </w:rPr>
        <w:t xml:space="preserve"> </w:t>
      </w:r>
      <w:r w:rsidRPr="0054618B">
        <w:rPr>
          <w:sz w:val="28"/>
          <w:szCs w:val="28"/>
        </w:rPr>
        <w:t>Гуді Марії Іванівні, 1945 р.н., малозабезпечена, на лікування онука Гуди Романа</w:t>
      </w:r>
      <w:r>
        <w:rPr>
          <w:sz w:val="28"/>
          <w:szCs w:val="28"/>
        </w:rPr>
        <w:t xml:space="preserve"> В</w:t>
      </w:r>
      <w:r w:rsidRPr="0054618B">
        <w:rPr>
          <w:sz w:val="28"/>
          <w:szCs w:val="28"/>
        </w:rPr>
        <w:t>асильовича, прожива</w:t>
      </w:r>
      <w:r>
        <w:rPr>
          <w:sz w:val="28"/>
          <w:szCs w:val="28"/>
        </w:rPr>
        <w:t>є</w:t>
      </w:r>
      <w:r w:rsidRPr="0054618B">
        <w:rPr>
          <w:sz w:val="28"/>
          <w:szCs w:val="28"/>
        </w:rPr>
        <w:t xml:space="preserve"> у м. Винники, вул. Федюка,9, в, в сумі-500 грн.</w:t>
      </w:r>
    </w:p>
    <w:p w14:paraId="71819142" w14:textId="43720BE4" w:rsidR="0054618B" w:rsidRPr="0054618B" w:rsidRDefault="0054618B" w:rsidP="005461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Pr="0054618B">
        <w:rPr>
          <w:sz w:val="28"/>
          <w:szCs w:val="28"/>
        </w:rPr>
        <w:t>Шмигер Ользі Михайлівні, 1979 р.н., малозабезпечена, на лікування чоловіка,</w:t>
      </w:r>
      <w:r>
        <w:rPr>
          <w:sz w:val="28"/>
          <w:szCs w:val="28"/>
        </w:rPr>
        <w:t xml:space="preserve"> проживає</w:t>
      </w:r>
      <w:r w:rsidRPr="0054618B">
        <w:rPr>
          <w:sz w:val="28"/>
          <w:szCs w:val="28"/>
        </w:rPr>
        <w:t xml:space="preserve"> у м. Винники, вул. Кільцева, б кв.41, в, в сумі—500 грн.</w:t>
      </w:r>
    </w:p>
    <w:p w14:paraId="4A38CF2B" w14:textId="4F772012" w:rsidR="0054618B" w:rsidRPr="0054618B" w:rsidRDefault="0054618B" w:rsidP="005461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1.9. </w:t>
      </w:r>
      <w:r w:rsidRPr="0054618B">
        <w:rPr>
          <w:sz w:val="28"/>
          <w:szCs w:val="28"/>
        </w:rPr>
        <w:t>Шмигеру Андрію Євгеновичу, 1978</w:t>
      </w:r>
      <w:r>
        <w:rPr>
          <w:sz w:val="28"/>
          <w:szCs w:val="28"/>
        </w:rPr>
        <w:t xml:space="preserve"> р.н, важкохворий, на лікування</w:t>
      </w:r>
      <w:r w:rsidRPr="0054618B">
        <w:rPr>
          <w:sz w:val="28"/>
          <w:szCs w:val="28"/>
        </w:rPr>
        <w:t>, проживає у м.</w:t>
      </w:r>
      <w:r>
        <w:rPr>
          <w:sz w:val="28"/>
          <w:szCs w:val="28"/>
        </w:rPr>
        <w:t xml:space="preserve"> </w:t>
      </w:r>
      <w:r w:rsidRPr="0054618B">
        <w:rPr>
          <w:sz w:val="28"/>
          <w:szCs w:val="28"/>
        </w:rPr>
        <w:t>Винники, вул. Кільцева, 6 кв.41, в, в сумі - 500 грн.</w:t>
      </w:r>
    </w:p>
    <w:p w14:paraId="6CF24CBC" w14:textId="77777777" w:rsidR="0054618B" w:rsidRPr="0054618B" w:rsidRDefault="0054618B" w:rsidP="0054618B">
      <w:pPr>
        <w:jc w:val="both"/>
        <w:rPr>
          <w:sz w:val="28"/>
          <w:szCs w:val="28"/>
        </w:rPr>
      </w:pPr>
      <w:r w:rsidRPr="0054618B">
        <w:rPr>
          <w:sz w:val="28"/>
          <w:szCs w:val="28"/>
        </w:rPr>
        <w:t>З. Контроль за виконанням даного рішення покласти на відділ обліку та звітності.</w:t>
      </w:r>
    </w:p>
    <w:p w14:paraId="778E8170" w14:textId="77777777" w:rsidR="0054618B" w:rsidRDefault="0054618B" w:rsidP="0054618B">
      <w:pPr>
        <w:jc w:val="both"/>
        <w:rPr>
          <w:sz w:val="28"/>
          <w:szCs w:val="28"/>
        </w:rPr>
      </w:pPr>
    </w:p>
    <w:p w14:paraId="34B6E33B" w14:textId="77777777" w:rsidR="0054618B" w:rsidRDefault="0054618B" w:rsidP="0054618B">
      <w:pPr>
        <w:jc w:val="both"/>
        <w:rPr>
          <w:sz w:val="28"/>
          <w:szCs w:val="28"/>
        </w:rPr>
      </w:pPr>
    </w:p>
    <w:p w14:paraId="6DFE132A" w14:textId="77777777" w:rsidR="0054618B" w:rsidRDefault="0054618B" w:rsidP="0054618B">
      <w:pPr>
        <w:jc w:val="both"/>
        <w:rPr>
          <w:sz w:val="28"/>
          <w:szCs w:val="28"/>
        </w:rPr>
      </w:pPr>
    </w:p>
    <w:p w14:paraId="4721F8A9" w14:textId="2C834FF0" w:rsidR="007412DE" w:rsidRPr="006F2805" w:rsidRDefault="0054618B" w:rsidP="0054618B">
      <w:pPr>
        <w:jc w:val="both"/>
        <w:rPr>
          <w:sz w:val="28"/>
          <w:szCs w:val="28"/>
        </w:rPr>
      </w:pPr>
      <w:r w:rsidRPr="0054618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4618B">
        <w:rPr>
          <w:sz w:val="28"/>
          <w:szCs w:val="28"/>
        </w:rPr>
        <w:t>C.</w:t>
      </w:r>
      <w:r>
        <w:rPr>
          <w:sz w:val="28"/>
          <w:szCs w:val="28"/>
        </w:rPr>
        <w:t>Уваров</w:t>
      </w:r>
    </w:p>
    <w:sectPr w:rsidR="007412D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66E5" w14:textId="77777777" w:rsidR="006E4139" w:rsidRDefault="006E4139">
      <w:r>
        <w:separator/>
      </w:r>
    </w:p>
  </w:endnote>
  <w:endnote w:type="continuationSeparator" w:id="0">
    <w:p w14:paraId="6A370766" w14:textId="77777777" w:rsidR="006E4139" w:rsidRDefault="006E4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3A9EF" w14:textId="77777777" w:rsidR="006E4139" w:rsidRDefault="006E4139">
      <w:r>
        <w:separator/>
      </w:r>
    </w:p>
  </w:footnote>
  <w:footnote w:type="continuationSeparator" w:id="0">
    <w:p w14:paraId="1E1CB628" w14:textId="77777777" w:rsidR="006E4139" w:rsidRDefault="006E4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618B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4139"/>
    <w:rsid w:val="006F2805"/>
    <w:rsid w:val="00713369"/>
    <w:rsid w:val="00715141"/>
    <w:rsid w:val="007412DE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17495-DC2E-448A-8E09-EAFC43D64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93</TotalTime>
  <Pages>1</Pages>
  <Words>1561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2023-12-11T09:10:00Z</dcterms:modified>
</cp:coreProperties>
</file>