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Винниківської  міської ради від 28.04.2015р. № 84 "Про  присвоєння   поштової адреси та оформлення Свідоцтва   про право власності на індивідуальний   житловий  будинок здійснений на земельній   ділянці по вул. Теліги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C5FA40" w14:textId="14B77637" w:rsidR="007C7B49" w:rsidRPr="007C7B49" w:rsidRDefault="007C7B49" w:rsidP="007C7B49">
      <w:pPr>
        <w:ind w:firstLine="567"/>
        <w:jc w:val="both"/>
        <w:rPr>
          <w:sz w:val="28"/>
          <w:szCs w:val="28"/>
        </w:rPr>
      </w:pPr>
      <w:r w:rsidRPr="007C7B49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на нерухоме майно та їх обтяжень», Постановою КМУ від 22.06.2011р., розглянувши заяву гр.Коваль Т.В., з проханням внести зміни в рішення виконкому Винниківської </w:t>
      </w:r>
      <w:r>
        <w:rPr>
          <w:sz w:val="28"/>
          <w:szCs w:val="28"/>
        </w:rPr>
        <w:t>міської ради від 28.04.2015р. №</w:t>
      </w:r>
      <w:r w:rsidRPr="007C7B49">
        <w:rPr>
          <w:sz w:val="28"/>
          <w:szCs w:val="28"/>
        </w:rPr>
        <w:t>84, на виконання рішення 9-ої сесії Винниківської міської ради 2000 р. про відміну рішення виконко</w:t>
      </w:r>
      <w:r>
        <w:rPr>
          <w:sz w:val="28"/>
          <w:szCs w:val="28"/>
        </w:rPr>
        <w:t>му Винниківської міської ради №</w:t>
      </w:r>
      <w:r w:rsidRPr="007C7B49">
        <w:rPr>
          <w:sz w:val="28"/>
          <w:szCs w:val="28"/>
        </w:rPr>
        <w:t>259 від 28.09.1993р., виконком Винниківської міської ради -</w:t>
      </w:r>
    </w:p>
    <w:p w14:paraId="2B1E2066" w14:textId="77777777" w:rsidR="007C7B49" w:rsidRPr="007C7B49" w:rsidRDefault="007C7B49" w:rsidP="007C7B49">
      <w:pPr>
        <w:jc w:val="both"/>
        <w:rPr>
          <w:sz w:val="28"/>
          <w:szCs w:val="28"/>
        </w:rPr>
      </w:pPr>
    </w:p>
    <w:p w14:paraId="3DCDB6E8" w14:textId="77777777" w:rsidR="007C7B49" w:rsidRPr="007C7B49" w:rsidRDefault="007C7B49" w:rsidP="007C7B49">
      <w:pPr>
        <w:jc w:val="center"/>
        <w:rPr>
          <w:b/>
          <w:sz w:val="28"/>
          <w:szCs w:val="28"/>
        </w:rPr>
      </w:pPr>
      <w:r w:rsidRPr="007C7B49">
        <w:rPr>
          <w:b/>
          <w:sz w:val="28"/>
          <w:szCs w:val="28"/>
        </w:rPr>
        <w:t>ВИРІШИВ:</w:t>
      </w:r>
    </w:p>
    <w:p w14:paraId="17EEB18F" w14:textId="77777777" w:rsidR="007C7B49" w:rsidRPr="007C7B49" w:rsidRDefault="007C7B49" w:rsidP="007C7B49">
      <w:pPr>
        <w:jc w:val="both"/>
        <w:rPr>
          <w:sz w:val="28"/>
          <w:szCs w:val="28"/>
        </w:rPr>
      </w:pPr>
    </w:p>
    <w:p w14:paraId="6A7391DC" w14:textId="77777777" w:rsidR="007C7B49" w:rsidRDefault="007C7B49" w:rsidP="007C7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7C7B49">
        <w:rPr>
          <w:sz w:val="28"/>
          <w:szCs w:val="28"/>
        </w:rPr>
        <w:t xml:space="preserve">В пункт 1. рішення виконкому Винниківської </w:t>
      </w:r>
      <w:r w:rsidRPr="007C7B49">
        <w:rPr>
          <w:sz w:val="28"/>
          <w:szCs w:val="28"/>
        </w:rPr>
        <w:t>міської ради від 28.04.2015р. №</w:t>
      </w:r>
      <w:r w:rsidRPr="007C7B49">
        <w:rPr>
          <w:sz w:val="28"/>
          <w:szCs w:val="28"/>
        </w:rPr>
        <w:t>84</w:t>
      </w:r>
      <w:r w:rsidRPr="007C7B49">
        <w:rPr>
          <w:sz w:val="28"/>
          <w:szCs w:val="28"/>
        </w:rPr>
        <w:t xml:space="preserve"> </w:t>
      </w:r>
      <w:r w:rsidRPr="007C7B49">
        <w:rPr>
          <w:sz w:val="28"/>
          <w:szCs w:val="28"/>
        </w:rPr>
        <w:t>«Про присвоєння поштової адреси та оформлення Свідоцтва про право власності на індивідуальний житловий будинок здійснений на земельній ділянці по вул. Теліги у м.Винники», внести зміни, а саме пункт 1. викласти в наступній редакції:</w:t>
      </w:r>
    </w:p>
    <w:p w14:paraId="36139E87" w14:textId="77777777" w:rsidR="007C7B49" w:rsidRDefault="007C7B49" w:rsidP="007C7B4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7C7B49">
        <w:rPr>
          <w:sz w:val="28"/>
          <w:szCs w:val="28"/>
        </w:rPr>
        <w:t>Новозбудованому індивідуальному житловому будинку здійсненому на земльній ділянці по вул.Горького у м.Винники, присвоїти поштову адресу, а саме: вул.Горького,2-в</w:t>
      </w:r>
      <w:r>
        <w:rPr>
          <w:sz w:val="28"/>
          <w:szCs w:val="28"/>
        </w:rPr>
        <w:t xml:space="preserve"> </w:t>
      </w:r>
      <w:r w:rsidRPr="007C7B49">
        <w:rPr>
          <w:sz w:val="28"/>
          <w:szCs w:val="28"/>
        </w:rPr>
        <w:t>м.Винники</w:t>
      </w:r>
    </w:p>
    <w:p w14:paraId="2E9900FE" w14:textId="7C90CAF6" w:rsidR="007C7B49" w:rsidRDefault="007C7B49" w:rsidP="007C7B4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7C7B49">
        <w:rPr>
          <w:sz w:val="28"/>
          <w:szCs w:val="28"/>
        </w:rPr>
        <w:t>Зобовʼязати гр</w:t>
      </w:r>
      <w:r>
        <w:rPr>
          <w:sz w:val="28"/>
          <w:szCs w:val="28"/>
        </w:rPr>
        <w:t>.Коваль Тетяну Вікторівну, зареє</w:t>
      </w:r>
      <w:bookmarkStart w:id="1" w:name="_GoBack"/>
      <w:bookmarkEnd w:id="1"/>
      <w:r w:rsidRPr="007C7B49">
        <w:rPr>
          <w:sz w:val="28"/>
          <w:szCs w:val="28"/>
        </w:rPr>
        <w:t>струвати право на нерухоме майно у Відділі державної реєстрації речових прав на нерухоме майно реєстраційної служби</w:t>
      </w:r>
    </w:p>
    <w:p w14:paraId="5D269410" w14:textId="77777777" w:rsidR="007C7B49" w:rsidRDefault="007C7B49" w:rsidP="007C7B49">
      <w:pPr>
        <w:jc w:val="both"/>
        <w:rPr>
          <w:sz w:val="28"/>
          <w:szCs w:val="28"/>
        </w:rPr>
      </w:pPr>
      <w:r w:rsidRPr="007C7B49">
        <w:rPr>
          <w:sz w:val="28"/>
          <w:szCs w:val="28"/>
        </w:rPr>
        <w:lastRenderedPageBreak/>
        <w:t>Головного управління юстиції у Львівській області на індивідуальний житловий будинок</w:t>
      </w:r>
      <w:r>
        <w:rPr>
          <w:sz w:val="28"/>
          <w:szCs w:val="28"/>
        </w:rPr>
        <w:t xml:space="preserve"> </w:t>
      </w:r>
      <w:r w:rsidRPr="007C7B49">
        <w:rPr>
          <w:sz w:val="28"/>
          <w:szCs w:val="28"/>
        </w:rPr>
        <w:t xml:space="preserve">по вул. </w:t>
      </w:r>
      <w:r>
        <w:rPr>
          <w:sz w:val="28"/>
          <w:szCs w:val="28"/>
        </w:rPr>
        <w:t>Г</w:t>
      </w:r>
      <w:r w:rsidRPr="007C7B49">
        <w:rPr>
          <w:sz w:val="28"/>
          <w:szCs w:val="28"/>
        </w:rPr>
        <w:t>орького,2-в у м.Винники.</w:t>
      </w:r>
    </w:p>
    <w:p w14:paraId="7803E941" w14:textId="77777777" w:rsidR="007C7B49" w:rsidRDefault="007C7B49" w:rsidP="007C7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7C7B49">
        <w:rPr>
          <w:sz w:val="28"/>
          <w:szCs w:val="28"/>
        </w:rPr>
        <w:t>Будинок складається з 4-х житлових кімнат.</w:t>
      </w:r>
    </w:p>
    <w:p w14:paraId="484DABEB" w14:textId="77777777" w:rsidR="007C7B49" w:rsidRDefault="007C7B49" w:rsidP="007C7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7C7B49">
        <w:rPr>
          <w:sz w:val="28"/>
          <w:szCs w:val="28"/>
        </w:rPr>
        <w:t>Загальна площа будинку становить - 98,50 кв.м.</w:t>
      </w:r>
    </w:p>
    <w:p w14:paraId="43B88F0C" w14:textId="4B80CC14" w:rsidR="007C7B49" w:rsidRDefault="007C7B49" w:rsidP="007C7B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7C7B49">
        <w:rPr>
          <w:sz w:val="28"/>
          <w:szCs w:val="28"/>
        </w:rPr>
        <w:t>Житлова площа будинку становить - 60,50 кв.м.</w:t>
      </w:r>
    </w:p>
    <w:p w14:paraId="5B8CFA3A" w14:textId="0AA42E88" w:rsidR="007C7B49" w:rsidRPr="007C7B49" w:rsidRDefault="007C7B49" w:rsidP="007C7B49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 w:rsidRPr="007C7B49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7C7B49">
        <w:rPr>
          <w:sz w:val="28"/>
          <w:szCs w:val="28"/>
        </w:rPr>
        <w:t>соціально-економічних та гуманітарних питань.</w:t>
      </w:r>
    </w:p>
    <w:p w14:paraId="4A686860" w14:textId="77777777" w:rsidR="007C7B49" w:rsidRPr="007C7B49" w:rsidRDefault="007C7B49" w:rsidP="007C7B49">
      <w:pPr>
        <w:jc w:val="both"/>
        <w:rPr>
          <w:sz w:val="28"/>
          <w:szCs w:val="28"/>
        </w:rPr>
      </w:pPr>
    </w:p>
    <w:p w14:paraId="01C471E0" w14:textId="39F8B9D2" w:rsidR="00213958" w:rsidRPr="007C7B49" w:rsidRDefault="007C7B49" w:rsidP="007C7B49">
      <w:pPr>
        <w:jc w:val="both"/>
        <w:rPr>
          <w:b/>
          <w:sz w:val="28"/>
          <w:szCs w:val="28"/>
        </w:rPr>
      </w:pPr>
      <w:r w:rsidRPr="007C7B49">
        <w:rPr>
          <w:b/>
          <w:sz w:val="28"/>
          <w:szCs w:val="28"/>
        </w:rPr>
        <w:t>Міський голова</w:t>
      </w:r>
      <w:r w:rsidRPr="007C7B49">
        <w:rPr>
          <w:b/>
          <w:sz w:val="28"/>
          <w:szCs w:val="28"/>
        </w:rPr>
        <w:t xml:space="preserve">                                                                      </w:t>
      </w:r>
      <w:r w:rsidRPr="007C7B49">
        <w:rPr>
          <w:b/>
          <w:sz w:val="28"/>
          <w:szCs w:val="28"/>
        </w:rPr>
        <w:t>С.I.Уваров</w:t>
      </w:r>
    </w:p>
    <w:sectPr w:rsidR="00213958" w:rsidRPr="007C7B4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3CD83" w14:textId="77777777" w:rsidR="00DE1044" w:rsidRDefault="00DE1044">
      <w:r>
        <w:separator/>
      </w:r>
    </w:p>
  </w:endnote>
  <w:endnote w:type="continuationSeparator" w:id="0">
    <w:p w14:paraId="1C98B372" w14:textId="77777777" w:rsidR="00DE1044" w:rsidRDefault="00DE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DB16E" w14:textId="77777777" w:rsidR="00DE1044" w:rsidRDefault="00DE1044">
      <w:r>
        <w:separator/>
      </w:r>
    </w:p>
  </w:footnote>
  <w:footnote w:type="continuationSeparator" w:id="0">
    <w:p w14:paraId="108EBB2B" w14:textId="77777777" w:rsidR="00DE1044" w:rsidRDefault="00DE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9082EE3"/>
    <w:multiLevelType w:val="hybridMultilevel"/>
    <w:tmpl w:val="F7BEC4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3E512F"/>
    <w:multiLevelType w:val="hybridMultilevel"/>
    <w:tmpl w:val="7DEE7F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7B4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104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7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614E0-4C4F-409B-9EFD-8243D0031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1412</Words>
  <Characters>805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2023-12-08T09:21:00Z</dcterms:modified>
</cp:coreProperties>
</file>