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23.07.2015р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 - кошторисної   документації на капітальний ремонт дороги по  вул. Ломоносова 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F283CD2" w14:textId="77777777" w:rsidR="003064A2" w:rsidRPr="003064A2" w:rsidRDefault="003064A2" w:rsidP="003064A2">
      <w:pPr>
        <w:ind w:firstLine="720"/>
        <w:rPr>
          <w:sz w:val="28"/>
          <w:szCs w:val="28"/>
        </w:rPr>
      </w:pPr>
      <w:r w:rsidRPr="003064A2">
        <w:rPr>
          <w:sz w:val="28"/>
          <w:szCs w:val="28"/>
        </w:rPr>
        <w:t>Відповідно до Бюджетного кодексу України, Закону України «Про</w:t>
      </w:r>
    </w:p>
    <w:p w14:paraId="65B1FCEF" w14:textId="77777777" w:rsidR="003064A2" w:rsidRPr="003064A2" w:rsidRDefault="003064A2" w:rsidP="003064A2">
      <w:pPr>
        <w:rPr>
          <w:sz w:val="28"/>
          <w:szCs w:val="28"/>
        </w:rPr>
      </w:pPr>
      <w:r w:rsidRPr="003064A2">
        <w:rPr>
          <w:sz w:val="28"/>
          <w:szCs w:val="28"/>
        </w:rPr>
        <w:t>місцеве самоврядування в Україні 5, рішення Винниківської міської ради №</w:t>
      </w:r>
    </w:p>
    <w:p w14:paraId="784142F3" w14:textId="77777777" w:rsidR="003064A2" w:rsidRPr="003064A2" w:rsidRDefault="003064A2" w:rsidP="003064A2">
      <w:pPr>
        <w:rPr>
          <w:sz w:val="28"/>
          <w:szCs w:val="28"/>
        </w:rPr>
      </w:pPr>
      <w:r w:rsidRPr="003064A2">
        <w:rPr>
          <w:sz w:val="28"/>
          <w:szCs w:val="28"/>
        </w:rPr>
        <w:t>1618 від 29.01.2015 р. »Про міський бюджет м. Винники на 2015 рік”»</w:t>
      </w:r>
    </w:p>
    <w:p w14:paraId="7AB25438" w14:textId="77777777" w:rsidR="003064A2" w:rsidRPr="003064A2" w:rsidRDefault="003064A2" w:rsidP="003064A2">
      <w:pPr>
        <w:rPr>
          <w:sz w:val="28"/>
          <w:szCs w:val="28"/>
        </w:rPr>
      </w:pPr>
      <w:r w:rsidRPr="003064A2">
        <w:rPr>
          <w:sz w:val="28"/>
          <w:szCs w:val="28"/>
        </w:rPr>
        <w:t>виконавчий комітет Винниківської міської ради</w:t>
      </w:r>
    </w:p>
    <w:p w14:paraId="29E49217" w14:textId="77777777" w:rsidR="003064A2" w:rsidRDefault="003064A2" w:rsidP="003064A2">
      <w:pPr>
        <w:jc w:val="center"/>
        <w:rPr>
          <w:sz w:val="28"/>
          <w:szCs w:val="28"/>
        </w:rPr>
      </w:pPr>
    </w:p>
    <w:p w14:paraId="2655D092" w14:textId="1734C711" w:rsidR="003064A2" w:rsidRDefault="003064A2" w:rsidP="003064A2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ВИРІШИ</w:t>
      </w:r>
      <w:r w:rsidRPr="003064A2">
        <w:rPr>
          <w:sz w:val="28"/>
          <w:szCs w:val="28"/>
        </w:rPr>
        <w:t>В:</w:t>
      </w:r>
    </w:p>
    <w:p w14:paraId="2DA9C08B" w14:textId="644C53E2" w:rsidR="003064A2" w:rsidRPr="003064A2" w:rsidRDefault="003064A2" w:rsidP="003064A2">
      <w:pPr>
        <w:jc w:val="center"/>
        <w:rPr>
          <w:sz w:val="28"/>
          <w:szCs w:val="28"/>
        </w:rPr>
      </w:pPr>
    </w:p>
    <w:p w14:paraId="452F3DFE" w14:textId="251603BB" w:rsidR="003064A2" w:rsidRPr="003064A2" w:rsidRDefault="003064A2" w:rsidP="003064A2">
      <w:pPr>
        <w:rPr>
          <w:sz w:val="28"/>
          <w:szCs w:val="28"/>
        </w:rPr>
      </w:pPr>
      <w:r w:rsidRPr="003064A2">
        <w:rPr>
          <w:sz w:val="28"/>
          <w:szCs w:val="28"/>
        </w:rPr>
        <w:t>1.Затвердити проекто-кошторисну документацію на капітальний ремонт</w:t>
      </w:r>
    </w:p>
    <w:p w14:paraId="406A01A8" w14:textId="5F3AF891" w:rsidR="003064A2" w:rsidRDefault="003064A2" w:rsidP="003064A2">
      <w:pPr>
        <w:rPr>
          <w:sz w:val="28"/>
          <w:szCs w:val="28"/>
        </w:rPr>
      </w:pPr>
      <w:r w:rsidRPr="003064A2">
        <w:rPr>
          <w:sz w:val="28"/>
          <w:szCs w:val="28"/>
        </w:rPr>
        <w:t>дороги по вул.Ломоносова у м. Винники.</w:t>
      </w:r>
    </w:p>
    <w:p w14:paraId="745EA8FE" w14:textId="77777777" w:rsidR="003064A2" w:rsidRPr="003064A2" w:rsidRDefault="003064A2" w:rsidP="003064A2">
      <w:pPr>
        <w:rPr>
          <w:sz w:val="28"/>
          <w:szCs w:val="28"/>
        </w:rPr>
      </w:pPr>
    </w:p>
    <w:p w14:paraId="3DCE4F57" w14:textId="77777777" w:rsidR="003064A2" w:rsidRPr="003064A2" w:rsidRDefault="003064A2" w:rsidP="003064A2">
      <w:pPr>
        <w:rPr>
          <w:sz w:val="28"/>
          <w:szCs w:val="28"/>
        </w:rPr>
      </w:pPr>
      <w:r w:rsidRPr="003064A2">
        <w:rPr>
          <w:sz w:val="28"/>
          <w:szCs w:val="28"/>
        </w:rPr>
        <w:t>2.Контроль за виконанням даного рішення покласти на заступника міського</w:t>
      </w:r>
    </w:p>
    <w:p w14:paraId="2EC6971F" w14:textId="77777777" w:rsidR="003064A2" w:rsidRPr="003064A2" w:rsidRDefault="003064A2" w:rsidP="003064A2">
      <w:pPr>
        <w:rPr>
          <w:sz w:val="28"/>
          <w:szCs w:val="28"/>
        </w:rPr>
      </w:pPr>
      <w:r w:rsidRPr="003064A2">
        <w:rPr>
          <w:sz w:val="28"/>
          <w:szCs w:val="28"/>
        </w:rPr>
        <w:t>голови з соціально-економічних та гуманітарних питань.</w:t>
      </w:r>
    </w:p>
    <w:p w14:paraId="224A01E2" w14:textId="77777777" w:rsidR="003064A2" w:rsidRDefault="003064A2" w:rsidP="003064A2">
      <w:pPr>
        <w:rPr>
          <w:sz w:val="28"/>
          <w:szCs w:val="28"/>
        </w:rPr>
      </w:pPr>
    </w:p>
    <w:p w14:paraId="36EF0173" w14:textId="77777777" w:rsidR="003064A2" w:rsidRDefault="003064A2" w:rsidP="003064A2">
      <w:pPr>
        <w:rPr>
          <w:sz w:val="28"/>
          <w:szCs w:val="28"/>
        </w:rPr>
      </w:pPr>
    </w:p>
    <w:p w14:paraId="3F757601" w14:textId="77777777" w:rsidR="003064A2" w:rsidRDefault="003064A2" w:rsidP="003064A2">
      <w:pPr>
        <w:rPr>
          <w:sz w:val="28"/>
          <w:szCs w:val="28"/>
        </w:rPr>
      </w:pPr>
    </w:p>
    <w:p w14:paraId="01C471E0" w14:textId="12F1E3F5" w:rsidR="00213958" w:rsidRPr="006F2805" w:rsidRDefault="003064A2" w:rsidP="003064A2">
      <w:pPr>
        <w:rPr>
          <w:sz w:val="28"/>
          <w:szCs w:val="28"/>
        </w:rPr>
      </w:pPr>
      <w:r w:rsidRPr="003064A2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</w:t>
      </w:r>
      <w:bookmarkStart w:id="1" w:name="_GoBack"/>
      <w:bookmarkEnd w:id="1"/>
      <w:r w:rsidRPr="003064A2">
        <w:rPr>
          <w:sz w:val="28"/>
          <w:szCs w:val="28"/>
        </w:rPr>
        <w:t>Уваров С.l.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B3402C" w14:textId="77777777" w:rsidR="006B2FE6" w:rsidRDefault="006B2FE6">
      <w:r>
        <w:separator/>
      </w:r>
    </w:p>
  </w:endnote>
  <w:endnote w:type="continuationSeparator" w:id="0">
    <w:p w14:paraId="2210D10A" w14:textId="77777777" w:rsidR="006B2FE6" w:rsidRDefault="006B2F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B00FCB" w14:textId="77777777" w:rsidR="006B2FE6" w:rsidRDefault="006B2FE6">
      <w:r>
        <w:separator/>
      </w:r>
    </w:p>
  </w:footnote>
  <w:footnote w:type="continuationSeparator" w:id="0">
    <w:p w14:paraId="6F291284" w14:textId="77777777" w:rsidR="006B2FE6" w:rsidRDefault="006B2F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064A2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B2FE6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C45105-07F4-4144-9145-C11CB5E04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636</Words>
  <Characters>363</Characters>
  <Application>Microsoft Office Word</Application>
  <DocSecurity>0</DocSecurity>
  <Lines>3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2023-12-06T08:48:00Z</dcterms:modified>
</cp:coreProperties>
</file>