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4EF323D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добудови  навчальних класів до існуючої споруди школи № 47   по  вул. Галицька, 54  у м. Винники</w:t>
            </w:r>
            <w:r w:rsidR="00FA6119">
              <w:rPr>
                <w:b/>
                <w:sz w:val="28"/>
              </w:rPr>
              <w:t>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B30FA2" w14:textId="77777777" w:rsidR="00FA6119" w:rsidRPr="00FA6119" w:rsidRDefault="00FA6119" w:rsidP="00FA6119">
      <w:pPr>
        <w:ind w:firstLine="720"/>
        <w:rPr>
          <w:sz w:val="28"/>
          <w:szCs w:val="28"/>
        </w:rPr>
      </w:pPr>
      <w:r w:rsidRPr="00FA6119">
        <w:rPr>
          <w:sz w:val="28"/>
          <w:szCs w:val="28"/>
        </w:rPr>
        <w:t>Відповідно до Бюджетного кодексу України, Закону України “Про</w:t>
      </w:r>
    </w:p>
    <w:p w14:paraId="396BA1B4" w14:textId="77777777" w:rsidR="00FA6119" w:rsidRPr="00FA6119" w:rsidRDefault="00FA6119" w:rsidP="00FA6119">
      <w:pPr>
        <w:rPr>
          <w:sz w:val="28"/>
          <w:szCs w:val="28"/>
        </w:rPr>
      </w:pPr>
      <w:r w:rsidRPr="00FA6119">
        <w:rPr>
          <w:sz w:val="28"/>
          <w:szCs w:val="28"/>
        </w:rPr>
        <w:t>місцеве самоврядування в Україні », рішення Винниківської міської ради .№</w:t>
      </w:r>
    </w:p>
    <w:p w14:paraId="712746C9" w14:textId="5514EEBE" w:rsidR="00FA6119" w:rsidRPr="00FA6119" w:rsidRDefault="00FA6119" w:rsidP="00FA6119">
      <w:pPr>
        <w:rPr>
          <w:sz w:val="28"/>
          <w:szCs w:val="28"/>
        </w:rPr>
      </w:pPr>
      <w:r>
        <w:rPr>
          <w:sz w:val="28"/>
          <w:szCs w:val="28"/>
        </w:rPr>
        <w:t>1618 від 29.01.2015 р. «</w:t>
      </w:r>
      <w:r w:rsidRPr="00FA6119">
        <w:rPr>
          <w:sz w:val="28"/>
          <w:szCs w:val="28"/>
        </w:rPr>
        <w:t>Про міський бюджет м. Винники на 2015 рік»</w:t>
      </w:r>
    </w:p>
    <w:p w14:paraId="0AD38967" w14:textId="77777777" w:rsidR="00FA6119" w:rsidRPr="00FA6119" w:rsidRDefault="00FA6119" w:rsidP="00FA6119">
      <w:pPr>
        <w:rPr>
          <w:sz w:val="28"/>
          <w:szCs w:val="28"/>
        </w:rPr>
      </w:pPr>
      <w:r w:rsidRPr="00FA6119">
        <w:rPr>
          <w:sz w:val="28"/>
          <w:szCs w:val="28"/>
        </w:rPr>
        <w:t>виконавчий комітет Винниківської міської ради</w:t>
      </w:r>
    </w:p>
    <w:p w14:paraId="6F986B69" w14:textId="77777777" w:rsidR="00FA6119" w:rsidRDefault="00FA6119" w:rsidP="00FA6119">
      <w:pPr>
        <w:jc w:val="center"/>
        <w:rPr>
          <w:sz w:val="28"/>
          <w:szCs w:val="28"/>
        </w:rPr>
      </w:pPr>
    </w:p>
    <w:p w14:paraId="704AFBF9" w14:textId="455D8ACA" w:rsidR="00FA6119" w:rsidRDefault="00FA6119" w:rsidP="00FA6119">
      <w:pPr>
        <w:jc w:val="center"/>
        <w:rPr>
          <w:sz w:val="28"/>
          <w:szCs w:val="28"/>
        </w:rPr>
      </w:pPr>
      <w:r w:rsidRPr="00FA6119">
        <w:rPr>
          <w:sz w:val="28"/>
          <w:szCs w:val="28"/>
        </w:rPr>
        <w:t>ВИРІШИВ:</w:t>
      </w:r>
    </w:p>
    <w:p w14:paraId="30A233BC" w14:textId="77777777" w:rsidR="00FA6119" w:rsidRPr="00FA6119" w:rsidRDefault="00FA6119" w:rsidP="00FA6119">
      <w:pPr>
        <w:jc w:val="center"/>
        <w:rPr>
          <w:sz w:val="28"/>
          <w:szCs w:val="28"/>
        </w:rPr>
      </w:pPr>
    </w:p>
    <w:p w14:paraId="07B16B35" w14:textId="77777777" w:rsidR="00FA6119" w:rsidRPr="00FA6119" w:rsidRDefault="00FA6119" w:rsidP="00FA6119">
      <w:pPr>
        <w:rPr>
          <w:sz w:val="28"/>
          <w:szCs w:val="28"/>
        </w:rPr>
      </w:pPr>
      <w:r w:rsidRPr="00FA6119">
        <w:rPr>
          <w:sz w:val="28"/>
          <w:szCs w:val="28"/>
        </w:rPr>
        <w:t>1Затвердити робочий проект добудови навчальних класів до існуючої споруди</w:t>
      </w:r>
    </w:p>
    <w:p w14:paraId="3C6A8B86" w14:textId="59A790A8" w:rsidR="00FA6119" w:rsidRDefault="00FA6119" w:rsidP="00FA6119">
      <w:pPr>
        <w:rPr>
          <w:sz w:val="28"/>
          <w:szCs w:val="28"/>
        </w:rPr>
      </w:pPr>
      <w:r w:rsidRPr="00FA6119">
        <w:rPr>
          <w:sz w:val="28"/>
          <w:szCs w:val="28"/>
        </w:rPr>
        <w:t>школи №47 по вул. Галицька, 54 в м. Винники.</w:t>
      </w:r>
    </w:p>
    <w:p w14:paraId="0C656350" w14:textId="77777777" w:rsidR="00FA6119" w:rsidRPr="00FA6119" w:rsidRDefault="00FA6119" w:rsidP="00FA6119">
      <w:pPr>
        <w:rPr>
          <w:sz w:val="28"/>
          <w:szCs w:val="28"/>
        </w:rPr>
      </w:pPr>
    </w:p>
    <w:p w14:paraId="5E776127" w14:textId="77777777" w:rsidR="00FA6119" w:rsidRPr="00FA6119" w:rsidRDefault="00FA6119" w:rsidP="00FA6119">
      <w:pPr>
        <w:rPr>
          <w:sz w:val="28"/>
          <w:szCs w:val="28"/>
        </w:rPr>
      </w:pPr>
      <w:r w:rsidRPr="00FA6119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24D70E54" w14:textId="77777777" w:rsidR="00FA6119" w:rsidRPr="00FA6119" w:rsidRDefault="00FA6119" w:rsidP="00FA6119">
      <w:pPr>
        <w:rPr>
          <w:sz w:val="28"/>
          <w:szCs w:val="28"/>
        </w:rPr>
      </w:pPr>
      <w:r w:rsidRPr="00FA6119">
        <w:rPr>
          <w:sz w:val="28"/>
          <w:szCs w:val="28"/>
        </w:rPr>
        <w:t>голови з соціально-економічних та гуманітарних питань.</w:t>
      </w:r>
    </w:p>
    <w:p w14:paraId="0F920ED1" w14:textId="77777777" w:rsidR="00FA6119" w:rsidRDefault="00FA6119" w:rsidP="00FA6119">
      <w:pPr>
        <w:rPr>
          <w:sz w:val="28"/>
          <w:szCs w:val="28"/>
        </w:rPr>
      </w:pPr>
    </w:p>
    <w:p w14:paraId="04AF9B03" w14:textId="77777777" w:rsidR="00FA6119" w:rsidRDefault="00FA6119" w:rsidP="00FA6119">
      <w:pPr>
        <w:rPr>
          <w:sz w:val="28"/>
          <w:szCs w:val="28"/>
        </w:rPr>
      </w:pPr>
    </w:p>
    <w:p w14:paraId="5DA02D88" w14:textId="77777777" w:rsidR="00FA6119" w:rsidRDefault="00FA6119" w:rsidP="00FA6119">
      <w:pPr>
        <w:rPr>
          <w:sz w:val="28"/>
          <w:szCs w:val="28"/>
        </w:rPr>
      </w:pPr>
    </w:p>
    <w:p w14:paraId="01C471E0" w14:textId="54D662F9" w:rsidR="00213958" w:rsidRPr="006F2805" w:rsidRDefault="00FA6119" w:rsidP="00FA6119">
      <w:pPr>
        <w:rPr>
          <w:sz w:val="28"/>
          <w:szCs w:val="28"/>
        </w:rPr>
      </w:pPr>
      <w:r w:rsidRPr="00FA611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</w:t>
      </w:r>
      <w:bookmarkStart w:id="1" w:name="_GoBack"/>
      <w:bookmarkEnd w:id="1"/>
      <w:r w:rsidRPr="00FA6119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E38F1" w14:textId="77777777" w:rsidR="0059103F" w:rsidRDefault="0059103F">
      <w:r>
        <w:separator/>
      </w:r>
    </w:p>
  </w:endnote>
  <w:endnote w:type="continuationSeparator" w:id="0">
    <w:p w14:paraId="6B46DF51" w14:textId="77777777" w:rsidR="0059103F" w:rsidRDefault="0059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1BC43" w14:textId="77777777" w:rsidR="0059103F" w:rsidRDefault="0059103F">
      <w:r>
        <w:separator/>
      </w:r>
    </w:p>
  </w:footnote>
  <w:footnote w:type="continuationSeparator" w:id="0">
    <w:p w14:paraId="3D00D5A1" w14:textId="77777777" w:rsidR="0059103F" w:rsidRDefault="00591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103F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611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00D0D-414E-4734-BA3F-8BFE3FEFE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2023-12-06T08:38:00Z</dcterms:modified>
</cp:coreProperties>
</file>