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допомги 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D9C53E" w14:textId="0B4526AA" w:rsidR="00F439D8" w:rsidRPr="00F439D8" w:rsidRDefault="00F439D8" w:rsidP="00F439D8">
      <w:pPr>
        <w:ind w:firstLine="720"/>
        <w:rPr>
          <w:sz w:val="28"/>
          <w:szCs w:val="28"/>
        </w:rPr>
      </w:pPr>
      <w:bookmarkStart w:id="1" w:name="_GoBack"/>
      <w:r w:rsidRPr="00F439D8">
        <w:rPr>
          <w:sz w:val="28"/>
          <w:szCs w:val="28"/>
        </w:rPr>
        <w:t>Відповідно до „Положення про надання одноразової грошової допомоги та допомоги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на похов</w:t>
      </w:r>
      <w:r>
        <w:rPr>
          <w:sz w:val="28"/>
          <w:szCs w:val="28"/>
        </w:rPr>
        <w:t>ання громадянам м. Винники”, зат</w:t>
      </w:r>
      <w:r w:rsidRPr="00F439D8">
        <w:rPr>
          <w:sz w:val="28"/>
          <w:szCs w:val="28"/>
        </w:rPr>
        <w:t>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Винниківської міської ради від 30 січня 2013 року № 04, рішення виконкому Винниківської</w:t>
      </w:r>
      <w:r>
        <w:rPr>
          <w:sz w:val="28"/>
          <w:szCs w:val="28"/>
        </w:rPr>
        <w:t xml:space="preserve"> міської ради № 06 від 30.01.2015 року «Про внесення змін до Додатку №1</w:t>
      </w:r>
      <w:r w:rsidRPr="00F439D8">
        <w:rPr>
          <w:sz w:val="28"/>
          <w:szCs w:val="28"/>
        </w:rPr>
        <w:t xml:space="preserve"> рішення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виконкому Винниківської міської ради № 04 від 30.01.2013 р.», беручи до уваги протокол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комісії з питань надання одноразової матеріальної допомоги № 8 від 01 липня 2015 року,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виконавчий комітет Винниківської міської ради —</w:t>
      </w:r>
    </w:p>
    <w:p w14:paraId="64DDE8BD" w14:textId="77777777" w:rsidR="00F439D8" w:rsidRDefault="00F439D8" w:rsidP="00F439D8">
      <w:pPr>
        <w:jc w:val="center"/>
        <w:rPr>
          <w:sz w:val="28"/>
          <w:szCs w:val="28"/>
        </w:rPr>
      </w:pPr>
    </w:p>
    <w:p w14:paraId="1E70CA32" w14:textId="76E907D2" w:rsidR="00F439D8" w:rsidRPr="00F439D8" w:rsidRDefault="00F439D8" w:rsidP="00F439D8">
      <w:pPr>
        <w:jc w:val="center"/>
        <w:rPr>
          <w:sz w:val="28"/>
          <w:szCs w:val="28"/>
        </w:rPr>
      </w:pPr>
      <w:r w:rsidRPr="00F439D8">
        <w:rPr>
          <w:sz w:val="28"/>
          <w:szCs w:val="28"/>
        </w:rPr>
        <w:t>ВИРІШИВ:</w:t>
      </w:r>
    </w:p>
    <w:p w14:paraId="5412997F" w14:textId="398F6594" w:rsidR="00F439D8" w:rsidRPr="00F439D8" w:rsidRDefault="00F439D8" w:rsidP="00F439D8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439D8">
        <w:rPr>
          <w:sz w:val="28"/>
          <w:szCs w:val="28"/>
        </w:rPr>
        <w:t>Надати одноразову грошову допомогу громадянам м. Винники:</w:t>
      </w:r>
    </w:p>
    <w:p w14:paraId="5226D018" w14:textId="45FE2AB0" w:rsidR="00F439D8" w:rsidRPr="00F439D8" w:rsidRDefault="00F439D8" w:rsidP="00F439D8">
      <w:pPr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F439D8">
        <w:rPr>
          <w:sz w:val="28"/>
          <w:szCs w:val="28"/>
        </w:rPr>
        <w:t>Пуницькому Оресту Володимировичу, 1930 P.н. малозабезпечений, пенсіонер,ветеран війни, проживає ум. Винники, вул. Франка 45,в сумі 300 грн.;</w:t>
      </w:r>
    </w:p>
    <w:p w14:paraId="392AEF12" w14:textId="7A973850" w:rsidR="00F439D8" w:rsidRPr="00F439D8" w:rsidRDefault="00F439D8" w:rsidP="00F439D8">
      <w:pPr>
        <w:rPr>
          <w:sz w:val="28"/>
          <w:szCs w:val="28"/>
        </w:rPr>
      </w:pPr>
      <w:r>
        <w:rPr>
          <w:sz w:val="28"/>
          <w:szCs w:val="28"/>
        </w:rPr>
        <w:t>1.2.Ліснякову</w:t>
      </w:r>
      <w:r w:rsidRPr="00F439D8">
        <w:rPr>
          <w:sz w:val="28"/>
          <w:szCs w:val="28"/>
        </w:rPr>
        <w:t xml:space="preserve"> Руслану Анатолійовичу, 1980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р.н</w:t>
      </w:r>
      <w:r>
        <w:rPr>
          <w:sz w:val="28"/>
          <w:szCs w:val="28"/>
        </w:rPr>
        <w:t>., учасник бойових дій, на ліку</w:t>
      </w:r>
      <w:r w:rsidRPr="00F439D8">
        <w:rPr>
          <w:sz w:val="28"/>
          <w:szCs w:val="28"/>
        </w:rPr>
        <w:t>вання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Ліснякової Юстини Русланівни, проживає</w:t>
      </w:r>
      <w:r>
        <w:rPr>
          <w:sz w:val="28"/>
          <w:szCs w:val="28"/>
        </w:rPr>
        <w:t xml:space="preserve"> м</w:t>
      </w:r>
      <w:r w:rsidRPr="00F439D8">
        <w:rPr>
          <w:sz w:val="28"/>
          <w:szCs w:val="28"/>
        </w:rPr>
        <w:t>. Винники, вул.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дитини- інваліда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Любич-Парахоняк, 17 кв.116, в сумі-500 грн.:</w:t>
      </w:r>
    </w:p>
    <w:p w14:paraId="20BB2B90" w14:textId="0C346F72" w:rsidR="00F439D8" w:rsidRPr="00F439D8" w:rsidRDefault="00F439D8" w:rsidP="00F439D8">
      <w:pPr>
        <w:rPr>
          <w:sz w:val="28"/>
          <w:szCs w:val="28"/>
        </w:rPr>
      </w:pPr>
      <w:r>
        <w:rPr>
          <w:sz w:val="28"/>
          <w:szCs w:val="28"/>
        </w:rPr>
        <w:t>1.3.</w:t>
      </w:r>
      <w:r w:rsidRPr="00F439D8">
        <w:rPr>
          <w:sz w:val="28"/>
          <w:szCs w:val="28"/>
        </w:rPr>
        <w:t>Савіцькі</w:t>
      </w:r>
      <w:r>
        <w:rPr>
          <w:sz w:val="28"/>
          <w:szCs w:val="28"/>
        </w:rPr>
        <w:t>й Соні Михайлівні, 1945 р.н. малозабезп</w:t>
      </w:r>
      <w:r w:rsidRPr="00F439D8">
        <w:rPr>
          <w:sz w:val="28"/>
          <w:szCs w:val="28"/>
        </w:rPr>
        <w:t>ечена, інвалід 3-ї групи, проживає м.</w:t>
      </w:r>
      <w:r>
        <w:rPr>
          <w:sz w:val="28"/>
          <w:szCs w:val="28"/>
        </w:rPr>
        <w:t xml:space="preserve"> Винники, вул. Івасюка, 1-б</w:t>
      </w:r>
      <w:r w:rsidRPr="00F439D8">
        <w:rPr>
          <w:sz w:val="28"/>
          <w:szCs w:val="28"/>
        </w:rPr>
        <w:t xml:space="preserve"> кв.5, з сумі-З00 грн;</w:t>
      </w:r>
    </w:p>
    <w:p w14:paraId="091548EC" w14:textId="79962149" w:rsidR="00F439D8" w:rsidRPr="00F439D8" w:rsidRDefault="00F439D8" w:rsidP="00F439D8">
      <w:pPr>
        <w:rPr>
          <w:sz w:val="28"/>
          <w:szCs w:val="28"/>
        </w:rPr>
      </w:pPr>
      <w:r>
        <w:rPr>
          <w:sz w:val="28"/>
          <w:szCs w:val="28"/>
        </w:rPr>
        <w:t>1.4.</w:t>
      </w:r>
      <w:r w:rsidRPr="00F439D8">
        <w:rPr>
          <w:sz w:val="28"/>
          <w:szCs w:val="28"/>
        </w:rPr>
        <w:t>Пизьо Марії</w:t>
      </w:r>
      <w:r>
        <w:rPr>
          <w:sz w:val="28"/>
          <w:szCs w:val="28"/>
        </w:rPr>
        <w:t xml:space="preserve"> Антонівні, 1930 р.н. малозабезп</w:t>
      </w:r>
      <w:r w:rsidRPr="00F439D8">
        <w:rPr>
          <w:sz w:val="28"/>
          <w:szCs w:val="28"/>
        </w:rPr>
        <w:t>ечена, інвалід 1-ї групи, проживає у м.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Винники, вул. Піддубного, 7а, з сумі-300 грн;</w:t>
      </w:r>
    </w:p>
    <w:p w14:paraId="2E253BD5" w14:textId="661A65FD" w:rsidR="00F439D8" w:rsidRPr="00F439D8" w:rsidRDefault="00F439D8" w:rsidP="00F439D8">
      <w:pPr>
        <w:rPr>
          <w:sz w:val="28"/>
          <w:szCs w:val="28"/>
        </w:rPr>
      </w:pPr>
      <w:r>
        <w:rPr>
          <w:sz w:val="28"/>
          <w:szCs w:val="28"/>
        </w:rPr>
        <w:t>1.5.</w:t>
      </w:r>
      <w:r w:rsidRPr="00F439D8">
        <w:rPr>
          <w:sz w:val="28"/>
          <w:szCs w:val="28"/>
        </w:rPr>
        <w:t>Магера-Заїченко Надії Теодорівиі, 1952 р.н., малозабезпечена, пенсіонерка, проживаєу м. Винники, вул. Кільцева,3 кв.29, в сумі-300 гри;</w:t>
      </w:r>
    </w:p>
    <w:p w14:paraId="5C137D82" w14:textId="55E0D021" w:rsidR="00F439D8" w:rsidRPr="00F439D8" w:rsidRDefault="00F439D8" w:rsidP="00F439D8">
      <w:pPr>
        <w:rPr>
          <w:sz w:val="28"/>
          <w:szCs w:val="28"/>
        </w:rPr>
      </w:pPr>
      <w:r>
        <w:rPr>
          <w:sz w:val="28"/>
          <w:szCs w:val="28"/>
        </w:rPr>
        <w:t>1.6.</w:t>
      </w:r>
      <w:r w:rsidRPr="00F439D8">
        <w:rPr>
          <w:sz w:val="28"/>
          <w:szCs w:val="28"/>
        </w:rPr>
        <w:t>Семенині Ігорю Бо</w:t>
      </w:r>
      <w:r>
        <w:rPr>
          <w:sz w:val="28"/>
          <w:szCs w:val="28"/>
        </w:rPr>
        <w:t>гдановичу, 1974 р.н., малозабезп</w:t>
      </w:r>
      <w:r w:rsidRPr="00F439D8">
        <w:rPr>
          <w:sz w:val="28"/>
          <w:szCs w:val="28"/>
        </w:rPr>
        <w:t>ечений, на лікування матері,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проживає у м. Винники, вул. Незалежності, 15 р, в сумі- 200 грн.</w:t>
      </w:r>
    </w:p>
    <w:p w14:paraId="2EBE4453" w14:textId="77777777" w:rsidR="00F439D8" w:rsidRDefault="00F439D8" w:rsidP="00F439D8">
      <w:pPr>
        <w:rPr>
          <w:sz w:val="28"/>
          <w:szCs w:val="28"/>
        </w:rPr>
      </w:pPr>
    </w:p>
    <w:p w14:paraId="051F5659" w14:textId="24F129AF" w:rsidR="00F439D8" w:rsidRPr="00F439D8" w:rsidRDefault="00F439D8" w:rsidP="00F439D8">
      <w:pPr>
        <w:rPr>
          <w:sz w:val="28"/>
          <w:szCs w:val="28"/>
        </w:rPr>
      </w:pPr>
      <w:r>
        <w:rPr>
          <w:sz w:val="28"/>
          <w:szCs w:val="28"/>
        </w:rPr>
        <w:t>2. Надати одноразову допомогу на поховання род</w:t>
      </w:r>
      <w:r w:rsidRPr="00F439D8">
        <w:rPr>
          <w:sz w:val="28"/>
          <w:szCs w:val="28"/>
        </w:rPr>
        <w:t>ичів:</w:t>
      </w:r>
      <w:r>
        <w:rPr>
          <w:sz w:val="28"/>
          <w:szCs w:val="28"/>
        </w:rPr>
        <w:t xml:space="preserve"> </w:t>
      </w:r>
    </w:p>
    <w:p w14:paraId="5EF26760" w14:textId="091AD678" w:rsidR="00F439D8" w:rsidRPr="00F439D8" w:rsidRDefault="00F439D8" w:rsidP="00F439D8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2.1.</w:t>
      </w:r>
      <w:r w:rsidRPr="00F439D8">
        <w:rPr>
          <w:sz w:val="28"/>
          <w:szCs w:val="28"/>
        </w:rPr>
        <w:t>Медведецькому Віталію Олексійовичу, 1978 р.н., що проживає у м. Винники, вул.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Франка, 43 кв.1, на поховання родички Ленківської Діани Андріївни, яка</w:t>
      </w:r>
      <w:r>
        <w:rPr>
          <w:sz w:val="28"/>
          <w:szCs w:val="28"/>
        </w:rPr>
        <w:t xml:space="preserve"> </w:t>
      </w:r>
      <w:r w:rsidRPr="00F439D8">
        <w:rPr>
          <w:sz w:val="28"/>
          <w:szCs w:val="28"/>
        </w:rPr>
        <w:t>проживала у м. Винники, вул. Кармелюка, 11а, у сумі -1000 грн.</w:t>
      </w:r>
    </w:p>
    <w:p w14:paraId="1474BA60" w14:textId="25619D8B" w:rsidR="00F439D8" w:rsidRPr="00F439D8" w:rsidRDefault="00F439D8" w:rsidP="00F439D8">
      <w:pPr>
        <w:rPr>
          <w:sz w:val="28"/>
          <w:szCs w:val="28"/>
        </w:rPr>
      </w:pPr>
      <w:r>
        <w:rPr>
          <w:sz w:val="28"/>
          <w:szCs w:val="28"/>
        </w:rPr>
        <w:t>2.2.</w:t>
      </w:r>
      <w:r w:rsidRPr="00F439D8">
        <w:rPr>
          <w:sz w:val="28"/>
          <w:szCs w:val="28"/>
        </w:rPr>
        <w:t>Ляховичу Богдану Михайловичу, 1983 р.н. шо проживає у м. Винники, вул.</w:t>
      </w:r>
    </w:p>
    <w:p w14:paraId="7C445554" w14:textId="5D461837" w:rsidR="00F439D8" w:rsidRPr="00F439D8" w:rsidRDefault="00F439D8" w:rsidP="00F439D8">
      <w:pPr>
        <w:rPr>
          <w:sz w:val="28"/>
          <w:szCs w:val="28"/>
        </w:rPr>
      </w:pPr>
      <w:r w:rsidRPr="00F439D8">
        <w:rPr>
          <w:sz w:val="28"/>
          <w:szCs w:val="28"/>
        </w:rPr>
        <w:t>За</w:t>
      </w:r>
      <w:r>
        <w:rPr>
          <w:sz w:val="28"/>
          <w:szCs w:val="28"/>
        </w:rPr>
        <w:t xml:space="preserve">бава, 87-а, на поховання батька </w:t>
      </w:r>
      <w:r w:rsidRPr="00F439D8">
        <w:rPr>
          <w:sz w:val="28"/>
          <w:szCs w:val="28"/>
        </w:rPr>
        <w:t>Ляховича Михайла Васильовича, який</w:t>
      </w:r>
    </w:p>
    <w:p w14:paraId="648A7CA9" w14:textId="77777777" w:rsidR="00F439D8" w:rsidRPr="00F439D8" w:rsidRDefault="00F439D8" w:rsidP="00F439D8">
      <w:pPr>
        <w:rPr>
          <w:sz w:val="28"/>
          <w:szCs w:val="28"/>
        </w:rPr>
      </w:pPr>
      <w:r w:rsidRPr="00F439D8">
        <w:rPr>
          <w:sz w:val="28"/>
          <w:szCs w:val="28"/>
        </w:rPr>
        <w:t>проживав у м. Винники, вул. Забава, 87-а, у сумі - 1000 гри</w:t>
      </w:r>
    </w:p>
    <w:p w14:paraId="79C3A89C" w14:textId="77777777" w:rsidR="00F439D8" w:rsidRDefault="00F439D8" w:rsidP="00F439D8">
      <w:pPr>
        <w:rPr>
          <w:sz w:val="28"/>
          <w:szCs w:val="28"/>
        </w:rPr>
      </w:pPr>
    </w:p>
    <w:p w14:paraId="0F046978" w14:textId="47115AF0" w:rsidR="00F439D8" w:rsidRPr="00F439D8" w:rsidRDefault="00F439D8" w:rsidP="00F439D8">
      <w:pPr>
        <w:rPr>
          <w:sz w:val="28"/>
          <w:szCs w:val="28"/>
        </w:rPr>
      </w:pPr>
      <w:r w:rsidRPr="00F439D8">
        <w:rPr>
          <w:sz w:val="28"/>
          <w:szCs w:val="28"/>
        </w:rPr>
        <w:t>З. Контроль за виконанням даного рішен</w:t>
      </w:r>
      <w:r>
        <w:rPr>
          <w:sz w:val="28"/>
          <w:szCs w:val="28"/>
        </w:rPr>
        <w:t xml:space="preserve">ня покласти на відділ обліку та </w:t>
      </w:r>
      <w:r w:rsidRPr="00F439D8">
        <w:rPr>
          <w:sz w:val="28"/>
          <w:szCs w:val="28"/>
        </w:rPr>
        <w:t>звітності.</w:t>
      </w:r>
    </w:p>
    <w:p w14:paraId="7F8D966F" w14:textId="77777777" w:rsidR="00F439D8" w:rsidRDefault="00F439D8" w:rsidP="00F439D8">
      <w:pPr>
        <w:rPr>
          <w:sz w:val="28"/>
          <w:szCs w:val="28"/>
        </w:rPr>
      </w:pPr>
    </w:p>
    <w:p w14:paraId="6F86D311" w14:textId="77777777" w:rsidR="00F439D8" w:rsidRDefault="00F439D8" w:rsidP="00F439D8">
      <w:pPr>
        <w:rPr>
          <w:sz w:val="28"/>
          <w:szCs w:val="28"/>
        </w:rPr>
      </w:pPr>
    </w:p>
    <w:p w14:paraId="45FDE40E" w14:textId="77777777" w:rsidR="00F439D8" w:rsidRDefault="00F439D8" w:rsidP="00F439D8">
      <w:pPr>
        <w:rPr>
          <w:sz w:val="28"/>
          <w:szCs w:val="28"/>
        </w:rPr>
      </w:pPr>
    </w:p>
    <w:p w14:paraId="01C471E0" w14:textId="08F788E8" w:rsidR="00213958" w:rsidRPr="006F2805" w:rsidRDefault="00F439D8" w:rsidP="00F439D8">
      <w:pPr>
        <w:rPr>
          <w:sz w:val="28"/>
          <w:szCs w:val="28"/>
        </w:rPr>
      </w:pPr>
      <w:r w:rsidRPr="00F439D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C.Увapoв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00829" w14:textId="77777777" w:rsidR="0033294B" w:rsidRDefault="0033294B">
      <w:r>
        <w:separator/>
      </w:r>
    </w:p>
  </w:endnote>
  <w:endnote w:type="continuationSeparator" w:id="0">
    <w:p w14:paraId="5282743F" w14:textId="77777777" w:rsidR="0033294B" w:rsidRDefault="00332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8B648" w14:textId="77777777" w:rsidR="0033294B" w:rsidRDefault="0033294B">
      <w:r>
        <w:separator/>
      </w:r>
    </w:p>
  </w:footnote>
  <w:footnote w:type="continuationSeparator" w:id="0">
    <w:p w14:paraId="276BCA27" w14:textId="77777777" w:rsidR="0033294B" w:rsidRDefault="00332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294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39D8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19C76-11F6-4584-877B-8A8D0BC66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1612</Words>
  <Characters>920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2023-12-04T13:46:00Z</dcterms:modified>
</cp:coreProperties>
</file>