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 Кільцева, 4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E9F438" w14:textId="77777777" w:rsidR="008F21B4" w:rsidRDefault="008F21B4" w:rsidP="008F21B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Бюджетного кодексу України, Закону України “Про місцеве самоврядування в Україні », рішення Винниківської міської ради №1618 від 29.01.2015 р. »Про міський бюджет м. Винники на 2015 рік” виконавчий комітет Винниківської міської ради</w:t>
      </w:r>
    </w:p>
    <w:p w14:paraId="174AEE8C" w14:textId="77777777" w:rsidR="008F21B4" w:rsidRDefault="008F21B4" w:rsidP="008F21B4">
      <w:pPr>
        <w:jc w:val="both"/>
        <w:rPr>
          <w:sz w:val="28"/>
          <w:szCs w:val="28"/>
        </w:rPr>
      </w:pPr>
    </w:p>
    <w:p w14:paraId="30AE4169" w14:textId="77777777" w:rsidR="008F21B4" w:rsidRDefault="008F21B4" w:rsidP="008F21B4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281016BD" w14:textId="77777777" w:rsidR="008F21B4" w:rsidRDefault="008F21B4" w:rsidP="008F21B4">
      <w:pPr>
        <w:jc w:val="center"/>
        <w:rPr>
          <w:sz w:val="28"/>
          <w:szCs w:val="28"/>
        </w:rPr>
      </w:pPr>
    </w:p>
    <w:p w14:paraId="5AB5149F" w14:textId="78722F4A" w:rsidR="008F21B4" w:rsidRPr="008F21B4" w:rsidRDefault="008F21B4" w:rsidP="008F21B4">
      <w:r>
        <w:rPr>
          <w:sz w:val="28"/>
          <w:szCs w:val="28"/>
        </w:rPr>
        <w:t xml:space="preserve">1. Затвердити </w:t>
      </w:r>
      <w:r>
        <w:rPr>
          <w:sz w:val="28"/>
        </w:rPr>
        <w:t>робочий</w:t>
      </w:r>
      <w:r w:rsidRPr="008F21B4">
        <w:rPr>
          <w:sz w:val="28"/>
        </w:rPr>
        <w:t xml:space="preserve"> проект</w:t>
      </w:r>
      <w:bookmarkStart w:id="1" w:name="_GoBack"/>
      <w:bookmarkEnd w:id="1"/>
      <w:r w:rsidRPr="008F21B4">
        <w:rPr>
          <w:sz w:val="28"/>
        </w:rPr>
        <w:t xml:space="preserve"> на капітальний  ремонт внутрішньоквартальних проїздів та пішохідних  доріжок по вул. Кільцева, 4  в м. Винники</w:t>
      </w:r>
    </w:p>
    <w:p w14:paraId="40A4FE14" w14:textId="1770BAA5" w:rsidR="008F21B4" w:rsidRDefault="008F21B4" w:rsidP="008F21B4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даного рішення покласти на заступника міського</w:t>
      </w:r>
    </w:p>
    <w:p w14:paraId="14B42853" w14:textId="77777777" w:rsidR="008F21B4" w:rsidRDefault="008F21B4" w:rsidP="008F21B4">
      <w:pPr>
        <w:jc w:val="both"/>
        <w:rPr>
          <w:sz w:val="28"/>
          <w:szCs w:val="28"/>
        </w:rPr>
      </w:pPr>
      <w:r>
        <w:rPr>
          <w:sz w:val="28"/>
          <w:szCs w:val="28"/>
        </w:rPr>
        <w:t>голови з питань діяльності виконавчих органів ради.</w:t>
      </w:r>
    </w:p>
    <w:p w14:paraId="5E7BB092" w14:textId="77777777" w:rsidR="008F21B4" w:rsidRDefault="008F21B4" w:rsidP="008F21B4">
      <w:pPr>
        <w:jc w:val="both"/>
        <w:rPr>
          <w:sz w:val="28"/>
          <w:szCs w:val="28"/>
        </w:rPr>
      </w:pPr>
    </w:p>
    <w:p w14:paraId="4A31C8A0" w14:textId="77777777" w:rsidR="008F21B4" w:rsidRDefault="008F21B4" w:rsidP="008F21B4">
      <w:pPr>
        <w:jc w:val="both"/>
        <w:rPr>
          <w:sz w:val="28"/>
          <w:szCs w:val="28"/>
        </w:rPr>
      </w:pPr>
    </w:p>
    <w:p w14:paraId="72EA7811" w14:textId="77777777" w:rsidR="008F21B4" w:rsidRDefault="008F21B4" w:rsidP="008F21B4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Уваров С.I.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34179" w14:textId="77777777" w:rsidR="00B273BE" w:rsidRDefault="00B273BE">
      <w:r>
        <w:separator/>
      </w:r>
    </w:p>
  </w:endnote>
  <w:endnote w:type="continuationSeparator" w:id="0">
    <w:p w14:paraId="5E4F5745" w14:textId="77777777" w:rsidR="00B273BE" w:rsidRDefault="00B27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3D5CB" w14:textId="77777777" w:rsidR="00B273BE" w:rsidRDefault="00B273BE">
      <w:r>
        <w:separator/>
      </w:r>
    </w:p>
  </w:footnote>
  <w:footnote w:type="continuationSeparator" w:id="0">
    <w:p w14:paraId="2EBEDE73" w14:textId="77777777" w:rsidR="00B273BE" w:rsidRDefault="00B27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21B4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73B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4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64543-6615-41C8-9C8D-DD5099625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2023-11-30T09:16:00Z</dcterms:modified>
</cp:coreProperties>
</file>