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Прор затвердження проектно-кошторисної  документації на реконструкцію мережі  зовнішнього освітлення вулиць в м. Винники.  Зовнішнє освітлення вул. Т.Шевченка  (коригування).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8B16465" w14:textId="3F4BA2AC" w:rsidR="00F11A68" w:rsidRPr="00F11A68" w:rsidRDefault="00F11A68" w:rsidP="00F11A68">
      <w:pPr>
        <w:ind w:firstLine="720"/>
        <w:jc w:val="both"/>
        <w:rPr>
          <w:sz w:val="28"/>
          <w:szCs w:val="28"/>
        </w:rPr>
      </w:pPr>
      <w:r w:rsidRPr="00F11A68">
        <w:rPr>
          <w:sz w:val="28"/>
          <w:szCs w:val="28"/>
        </w:rPr>
        <w:t>Відповідно до Бюджетного кодексу України, Закону України “Про</w:t>
      </w:r>
      <w:r>
        <w:rPr>
          <w:sz w:val="28"/>
          <w:szCs w:val="28"/>
        </w:rPr>
        <w:t xml:space="preserve"> </w:t>
      </w:r>
      <w:r w:rsidRPr="00F11A68">
        <w:rPr>
          <w:sz w:val="28"/>
          <w:szCs w:val="28"/>
        </w:rPr>
        <w:t>місцеве самоврядування в Україні », рішення Винниківської міської ради №1618 від 29.01.2015 р. »Про міський бюджет м. Винники на 2015 рік”</w:t>
      </w:r>
      <w:r>
        <w:rPr>
          <w:sz w:val="28"/>
          <w:szCs w:val="28"/>
        </w:rPr>
        <w:t xml:space="preserve"> </w:t>
      </w:r>
      <w:r w:rsidRPr="00F11A68">
        <w:rPr>
          <w:sz w:val="28"/>
          <w:szCs w:val="28"/>
        </w:rPr>
        <w:t>виконавчий комітет Винниківської міської ради</w:t>
      </w:r>
    </w:p>
    <w:p w14:paraId="17B8B80A" w14:textId="77777777" w:rsidR="00F11A68" w:rsidRDefault="00F11A68" w:rsidP="00F11A68">
      <w:pPr>
        <w:jc w:val="both"/>
        <w:rPr>
          <w:sz w:val="28"/>
          <w:szCs w:val="28"/>
        </w:rPr>
      </w:pPr>
    </w:p>
    <w:p w14:paraId="68653F72" w14:textId="24790DA8" w:rsidR="00F11A68" w:rsidRDefault="00F11A68" w:rsidP="00F11A68">
      <w:pPr>
        <w:jc w:val="center"/>
        <w:rPr>
          <w:sz w:val="28"/>
          <w:szCs w:val="28"/>
        </w:rPr>
      </w:pPr>
      <w:r w:rsidRPr="00F11A68">
        <w:rPr>
          <w:sz w:val="28"/>
          <w:szCs w:val="28"/>
        </w:rPr>
        <w:t>ВИРІШИВ:</w:t>
      </w:r>
    </w:p>
    <w:p w14:paraId="530DBE72" w14:textId="77777777" w:rsidR="00F11A68" w:rsidRPr="00F11A68" w:rsidRDefault="00F11A68" w:rsidP="00F11A68">
      <w:pPr>
        <w:jc w:val="center"/>
        <w:rPr>
          <w:sz w:val="28"/>
          <w:szCs w:val="28"/>
        </w:rPr>
      </w:pPr>
    </w:p>
    <w:p w14:paraId="0F3FE091" w14:textId="06E861C5" w:rsidR="00F11A68" w:rsidRPr="00F11A68" w:rsidRDefault="00F11A68" w:rsidP="00F11A68">
      <w:pPr>
        <w:jc w:val="both"/>
        <w:rPr>
          <w:sz w:val="28"/>
          <w:szCs w:val="28"/>
        </w:rPr>
      </w:pPr>
      <w:r w:rsidRPr="00F11A68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11A68">
        <w:rPr>
          <w:sz w:val="28"/>
          <w:szCs w:val="28"/>
        </w:rPr>
        <w:t>Затвердити кошторисну документацію на проведення реконструкції мережі</w:t>
      </w:r>
    </w:p>
    <w:p w14:paraId="2096E096" w14:textId="71D7E8EC" w:rsidR="00F11A68" w:rsidRPr="00F11A68" w:rsidRDefault="00F11A68" w:rsidP="00F11A68">
      <w:pPr>
        <w:jc w:val="both"/>
        <w:rPr>
          <w:sz w:val="28"/>
          <w:szCs w:val="28"/>
        </w:rPr>
      </w:pPr>
      <w:r w:rsidRPr="00F11A68">
        <w:rPr>
          <w:sz w:val="28"/>
          <w:szCs w:val="28"/>
        </w:rPr>
        <w:t>зовнішнього освітлення вул</w:t>
      </w:r>
      <w:r>
        <w:rPr>
          <w:sz w:val="28"/>
          <w:szCs w:val="28"/>
        </w:rPr>
        <w:t xml:space="preserve">иць </w:t>
      </w:r>
      <w:r w:rsidRPr="00F11A68">
        <w:rPr>
          <w:sz w:val="28"/>
          <w:szCs w:val="28"/>
        </w:rPr>
        <w:t xml:space="preserve"> в м. Винники.</w:t>
      </w:r>
      <w:r>
        <w:rPr>
          <w:sz w:val="28"/>
          <w:szCs w:val="28"/>
        </w:rPr>
        <w:t xml:space="preserve"> </w:t>
      </w:r>
      <w:r w:rsidRPr="00F11A68">
        <w:rPr>
          <w:sz w:val="28"/>
        </w:rPr>
        <w:t>Зовнішнє освітлення вул. Т.Шевченка  (коригування).</w:t>
      </w:r>
    </w:p>
    <w:p w14:paraId="5732A006" w14:textId="030F8EDD" w:rsidR="00F11A68" w:rsidRPr="00F11A68" w:rsidRDefault="00F11A68" w:rsidP="00F11A68">
      <w:pPr>
        <w:jc w:val="both"/>
        <w:rPr>
          <w:sz w:val="28"/>
          <w:szCs w:val="28"/>
        </w:rPr>
      </w:pPr>
      <w:r w:rsidRPr="00F11A68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F11A68">
        <w:rPr>
          <w:sz w:val="28"/>
          <w:szCs w:val="28"/>
        </w:rPr>
        <w:t>Контроль за виконанням даного рішення покласти на заступника міського</w:t>
      </w:r>
    </w:p>
    <w:p w14:paraId="4C31F599" w14:textId="77777777" w:rsidR="00F11A68" w:rsidRPr="00F11A68" w:rsidRDefault="00F11A68" w:rsidP="00F11A68">
      <w:pPr>
        <w:jc w:val="both"/>
        <w:rPr>
          <w:sz w:val="28"/>
          <w:szCs w:val="28"/>
        </w:rPr>
      </w:pPr>
      <w:r w:rsidRPr="00F11A68">
        <w:rPr>
          <w:sz w:val="28"/>
          <w:szCs w:val="28"/>
        </w:rPr>
        <w:t>голови з питань діяльності виконавчих органів ради.</w:t>
      </w:r>
    </w:p>
    <w:p w14:paraId="4F013820" w14:textId="77777777" w:rsidR="00F11A68" w:rsidRDefault="00F11A68" w:rsidP="00F11A68">
      <w:pPr>
        <w:jc w:val="both"/>
        <w:rPr>
          <w:sz w:val="28"/>
          <w:szCs w:val="28"/>
        </w:rPr>
      </w:pPr>
    </w:p>
    <w:p w14:paraId="46F63D05" w14:textId="77777777" w:rsidR="00F11A68" w:rsidRDefault="00F11A68" w:rsidP="00F11A68">
      <w:pPr>
        <w:jc w:val="both"/>
        <w:rPr>
          <w:sz w:val="28"/>
          <w:szCs w:val="28"/>
        </w:rPr>
      </w:pPr>
    </w:p>
    <w:p w14:paraId="01C471E0" w14:textId="7F45BBD4" w:rsidR="00213958" w:rsidRPr="006F2805" w:rsidRDefault="00F11A68" w:rsidP="00F11A68">
      <w:pPr>
        <w:jc w:val="both"/>
        <w:rPr>
          <w:sz w:val="28"/>
          <w:szCs w:val="28"/>
        </w:rPr>
      </w:pPr>
      <w:r w:rsidRPr="00F11A68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F11A68">
        <w:rPr>
          <w:sz w:val="28"/>
          <w:szCs w:val="28"/>
        </w:rPr>
        <w:t>Уваров С.I.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E3834E" w14:textId="77777777" w:rsidR="006F3145" w:rsidRDefault="006F3145">
      <w:r>
        <w:separator/>
      </w:r>
    </w:p>
  </w:endnote>
  <w:endnote w:type="continuationSeparator" w:id="0">
    <w:p w14:paraId="4EEA3A06" w14:textId="77777777" w:rsidR="006F3145" w:rsidRDefault="006F3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0C8E51" w14:textId="77777777" w:rsidR="006F3145" w:rsidRDefault="006F3145">
      <w:r>
        <w:separator/>
      </w:r>
    </w:p>
  </w:footnote>
  <w:footnote w:type="continuationSeparator" w:id="0">
    <w:p w14:paraId="5F5E3BDA" w14:textId="77777777" w:rsidR="006F3145" w:rsidRDefault="006F31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6F314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1A68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D0570-E2F1-4BDC-AA4D-D51BF0734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659</Words>
  <Characters>377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2023-11-30T09:11:00Z</dcterms:modified>
</cp:coreProperties>
</file>