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5E0215E4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грошової допом</w:t>
            </w:r>
            <w:r w:rsidR="00393E4E">
              <w:rPr>
                <w:b/>
                <w:sz w:val="28"/>
              </w:rPr>
              <w:t>о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>ги 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0A7E1FB" w14:textId="30609A24" w:rsidR="000C36BA" w:rsidRPr="000C36BA" w:rsidRDefault="000C36BA" w:rsidP="00EF09B7">
      <w:pPr>
        <w:ind w:firstLine="720"/>
        <w:jc w:val="both"/>
        <w:rPr>
          <w:sz w:val="28"/>
          <w:szCs w:val="28"/>
        </w:rPr>
      </w:pPr>
      <w:r w:rsidRPr="000C36BA">
        <w:rPr>
          <w:sz w:val="28"/>
          <w:szCs w:val="28"/>
        </w:rPr>
        <w:t>Відповідно до „Положення про надання одноразової грошової допомоги та допомоги</w:t>
      </w:r>
      <w:r>
        <w:rPr>
          <w:sz w:val="28"/>
          <w:szCs w:val="28"/>
        </w:rPr>
        <w:t xml:space="preserve"> </w:t>
      </w:r>
      <w:r w:rsidRPr="000C36BA">
        <w:rPr>
          <w:sz w:val="28"/>
          <w:szCs w:val="28"/>
        </w:rPr>
        <w:t>на поховання громадянам м. Винники”, затвердженого рішенням виконавчого комітету</w:t>
      </w:r>
      <w:r w:rsidR="00EF09B7">
        <w:rPr>
          <w:sz w:val="28"/>
          <w:szCs w:val="28"/>
        </w:rPr>
        <w:t xml:space="preserve"> </w:t>
      </w:r>
      <w:r w:rsidRPr="000C36BA">
        <w:rPr>
          <w:sz w:val="28"/>
          <w:szCs w:val="28"/>
        </w:rPr>
        <w:t>Винниківської міської ради від 30 січня 2013 року № 04, рішення виконкому Винниківської</w:t>
      </w:r>
      <w:r w:rsidR="00EF09B7">
        <w:rPr>
          <w:sz w:val="28"/>
          <w:szCs w:val="28"/>
        </w:rPr>
        <w:t xml:space="preserve"> </w:t>
      </w:r>
      <w:r w:rsidRPr="000C36BA">
        <w:rPr>
          <w:sz w:val="28"/>
          <w:szCs w:val="28"/>
        </w:rPr>
        <w:t>міської</w:t>
      </w:r>
      <w:r w:rsidR="00EF09B7">
        <w:rPr>
          <w:sz w:val="28"/>
          <w:szCs w:val="28"/>
        </w:rPr>
        <w:t xml:space="preserve"> ради № 06 від 30.01.2015 року «</w:t>
      </w:r>
      <w:r w:rsidRPr="000C36BA">
        <w:rPr>
          <w:sz w:val="28"/>
          <w:szCs w:val="28"/>
        </w:rPr>
        <w:t>Про внесення змін до Додатку №1 рішення</w:t>
      </w:r>
      <w:r w:rsidR="00EF09B7">
        <w:rPr>
          <w:sz w:val="28"/>
          <w:szCs w:val="28"/>
        </w:rPr>
        <w:t xml:space="preserve"> </w:t>
      </w:r>
      <w:r w:rsidRPr="000C36BA">
        <w:rPr>
          <w:sz w:val="28"/>
          <w:szCs w:val="28"/>
        </w:rPr>
        <w:t>виконкому Винниківської міської ради №04 від 30.01.2013 р.», беручи до уваги протокол</w:t>
      </w:r>
      <w:r w:rsidR="00EF09B7">
        <w:rPr>
          <w:sz w:val="28"/>
          <w:szCs w:val="28"/>
        </w:rPr>
        <w:t xml:space="preserve"> комісії з</w:t>
      </w:r>
      <w:r w:rsidRPr="000C36BA">
        <w:rPr>
          <w:sz w:val="28"/>
          <w:szCs w:val="28"/>
        </w:rPr>
        <w:t xml:space="preserve"> питань надання одно</w:t>
      </w:r>
      <w:r w:rsidR="00EF09B7">
        <w:rPr>
          <w:sz w:val="28"/>
          <w:szCs w:val="28"/>
        </w:rPr>
        <w:t>разової матеріальної допомоги №</w:t>
      </w:r>
      <w:r w:rsidRPr="000C36BA">
        <w:rPr>
          <w:sz w:val="28"/>
          <w:szCs w:val="28"/>
        </w:rPr>
        <w:t>7 від 22 травня 2015 року,</w:t>
      </w:r>
      <w:r w:rsidR="00EF09B7">
        <w:rPr>
          <w:sz w:val="28"/>
          <w:szCs w:val="28"/>
        </w:rPr>
        <w:t xml:space="preserve"> </w:t>
      </w:r>
      <w:r w:rsidRPr="000C36BA">
        <w:rPr>
          <w:sz w:val="28"/>
          <w:szCs w:val="28"/>
        </w:rPr>
        <w:t>виконавчий комітет Винниківської міської ради</w:t>
      </w:r>
    </w:p>
    <w:p w14:paraId="5A501060" w14:textId="77777777" w:rsidR="00EF09B7" w:rsidRDefault="00EF09B7" w:rsidP="00EF09B7">
      <w:pPr>
        <w:jc w:val="center"/>
        <w:rPr>
          <w:sz w:val="28"/>
          <w:szCs w:val="28"/>
        </w:rPr>
      </w:pPr>
    </w:p>
    <w:p w14:paraId="53953B71" w14:textId="4C912B0F" w:rsidR="000C36BA" w:rsidRDefault="000C36BA" w:rsidP="00EF09B7">
      <w:pPr>
        <w:jc w:val="center"/>
        <w:rPr>
          <w:sz w:val="28"/>
          <w:szCs w:val="28"/>
        </w:rPr>
      </w:pPr>
      <w:r w:rsidRPr="000C36BA">
        <w:rPr>
          <w:sz w:val="28"/>
          <w:szCs w:val="28"/>
        </w:rPr>
        <w:t>ВИРІШИВ:</w:t>
      </w:r>
    </w:p>
    <w:p w14:paraId="782DC5C6" w14:textId="77777777" w:rsidR="00EF09B7" w:rsidRPr="000C36BA" w:rsidRDefault="00EF09B7" w:rsidP="00EF09B7">
      <w:pPr>
        <w:jc w:val="center"/>
        <w:rPr>
          <w:sz w:val="28"/>
          <w:szCs w:val="28"/>
        </w:rPr>
      </w:pPr>
    </w:p>
    <w:p w14:paraId="3117C6C3" w14:textId="0F092948" w:rsidR="000C36BA" w:rsidRPr="000C36BA" w:rsidRDefault="000C36BA" w:rsidP="000C36BA">
      <w:pPr>
        <w:jc w:val="both"/>
        <w:rPr>
          <w:sz w:val="28"/>
          <w:szCs w:val="28"/>
        </w:rPr>
      </w:pPr>
      <w:r w:rsidRPr="000C36BA">
        <w:rPr>
          <w:sz w:val="28"/>
          <w:szCs w:val="28"/>
        </w:rPr>
        <w:t>1.Надати одноразову грошову допомогу громадянам м. Винники:</w:t>
      </w:r>
    </w:p>
    <w:p w14:paraId="32516673" w14:textId="30547407" w:rsidR="000C36BA" w:rsidRPr="000C36BA" w:rsidRDefault="000C36BA" w:rsidP="000C36BA">
      <w:pPr>
        <w:jc w:val="both"/>
        <w:rPr>
          <w:sz w:val="28"/>
          <w:szCs w:val="28"/>
        </w:rPr>
      </w:pPr>
      <w:r w:rsidRPr="000C36BA">
        <w:rPr>
          <w:sz w:val="28"/>
          <w:szCs w:val="28"/>
        </w:rPr>
        <w:t>1.1.</w:t>
      </w:r>
      <w:r w:rsidR="00EF09B7">
        <w:rPr>
          <w:sz w:val="28"/>
          <w:szCs w:val="28"/>
        </w:rPr>
        <w:t xml:space="preserve"> </w:t>
      </w:r>
      <w:r w:rsidRPr="000C36BA">
        <w:rPr>
          <w:sz w:val="28"/>
          <w:szCs w:val="28"/>
        </w:rPr>
        <w:t>Кордіяці Mapіi Василівні, 1950 р.н., малозабезпе</w:t>
      </w:r>
      <w:r w:rsidR="00EF09B7">
        <w:rPr>
          <w:sz w:val="28"/>
          <w:szCs w:val="28"/>
        </w:rPr>
        <w:t>чена, пенсіонерка, проживає у м.</w:t>
      </w:r>
      <w:r w:rsidRPr="000C36BA">
        <w:rPr>
          <w:sz w:val="28"/>
          <w:szCs w:val="28"/>
        </w:rPr>
        <w:t>Винники, вул. Садова, 8a, в сумі 250 грн.;</w:t>
      </w:r>
    </w:p>
    <w:p w14:paraId="1CD7FF12" w14:textId="4B0B9864" w:rsidR="000C36BA" w:rsidRPr="000C36BA" w:rsidRDefault="00EF09B7" w:rsidP="000C36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0C36BA" w:rsidRPr="000C36BA">
        <w:rPr>
          <w:sz w:val="28"/>
          <w:szCs w:val="28"/>
        </w:rPr>
        <w:t xml:space="preserve">Костур Катерині Михайлівні, </w:t>
      </w:r>
      <w:r>
        <w:rPr>
          <w:sz w:val="28"/>
          <w:szCs w:val="28"/>
        </w:rPr>
        <w:t>1939 р.н., малозабезпечена, пенс</w:t>
      </w:r>
      <w:r w:rsidR="000C36BA" w:rsidRPr="000C36BA">
        <w:rPr>
          <w:sz w:val="28"/>
          <w:szCs w:val="28"/>
        </w:rPr>
        <w:t>іонерка, інвалід 2-</w:t>
      </w:r>
      <w:r>
        <w:rPr>
          <w:sz w:val="28"/>
          <w:szCs w:val="28"/>
        </w:rPr>
        <w:t xml:space="preserve"> </w:t>
      </w:r>
      <w:r w:rsidR="000C36BA" w:rsidRPr="000C36BA">
        <w:rPr>
          <w:sz w:val="28"/>
          <w:szCs w:val="28"/>
        </w:rPr>
        <w:t>групи, проживає у м. Винники, вул. Лисика, 26а, в сумі-300 грн,</w:t>
      </w:r>
    </w:p>
    <w:p w14:paraId="16E2ED48" w14:textId="046A27DA" w:rsidR="000C36BA" w:rsidRPr="000C36BA" w:rsidRDefault="00EF09B7" w:rsidP="000C36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0C36BA" w:rsidRPr="000C36BA">
        <w:rPr>
          <w:sz w:val="28"/>
          <w:szCs w:val="28"/>
        </w:rPr>
        <w:t>Підгорній Любові Сергіївні, 1986 р.н. малозабезпечена, на лікування сина, проживає</w:t>
      </w:r>
      <w:r>
        <w:rPr>
          <w:sz w:val="28"/>
          <w:szCs w:val="28"/>
        </w:rPr>
        <w:t xml:space="preserve"> </w:t>
      </w:r>
      <w:r w:rsidR="000C36BA" w:rsidRPr="000C36BA">
        <w:rPr>
          <w:sz w:val="28"/>
          <w:szCs w:val="28"/>
        </w:rPr>
        <w:t>у м. Винники, вул. І.Франка, 17 кв.2, в сумі -400 грн;</w:t>
      </w:r>
    </w:p>
    <w:p w14:paraId="46F86D24" w14:textId="7B582E0A" w:rsidR="000C36BA" w:rsidRPr="000C36BA" w:rsidRDefault="00EF09B7" w:rsidP="000C36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="000C36BA" w:rsidRPr="000C36BA">
        <w:rPr>
          <w:sz w:val="28"/>
          <w:szCs w:val="28"/>
        </w:rPr>
        <w:t>Маркізову Андрію Володимировичу, 1973 р.н. малозабезпечений, інвалід з дитинства</w:t>
      </w:r>
      <w:r>
        <w:rPr>
          <w:sz w:val="28"/>
          <w:szCs w:val="28"/>
        </w:rPr>
        <w:t xml:space="preserve"> </w:t>
      </w:r>
      <w:r w:rsidR="000C36BA" w:rsidRPr="000C36BA">
        <w:rPr>
          <w:sz w:val="28"/>
          <w:szCs w:val="28"/>
        </w:rPr>
        <w:t>1-ї групи, проживає м. Винники,. вул. Івасюка, 36 кв.1, в сумі -300 грн;</w:t>
      </w:r>
    </w:p>
    <w:p w14:paraId="1851FDA7" w14:textId="6EBCAC38" w:rsidR="000C36BA" w:rsidRPr="000C36BA" w:rsidRDefault="00EF09B7" w:rsidP="000C36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r w:rsidR="000C36BA" w:rsidRPr="000C36BA">
        <w:rPr>
          <w:sz w:val="28"/>
          <w:szCs w:val="28"/>
        </w:rPr>
        <w:t>Дмитерко Ользі Михайлівні, 1961 р.н. малозабезпечена, інвалід З-ї групи, проживає</w:t>
      </w:r>
      <w:r>
        <w:rPr>
          <w:sz w:val="28"/>
          <w:szCs w:val="28"/>
        </w:rPr>
        <w:t xml:space="preserve"> </w:t>
      </w:r>
      <w:r w:rsidR="000C36BA" w:rsidRPr="000C36BA">
        <w:rPr>
          <w:sz w:val="28"/>
          <w:szCs w:val="28"/>
        </w:rPr>
        <w:t>у м. Винники, вул. Симоненка, 12, в сумі- 300 грн;</w:t>
      </w:r>
    </w:p>
    <w:p w14:paraId="7607030A" w14:textId="28AEC804" w:rsidR="000C36BA" w:rsidRPr="000C36BA" w:rsidRDefault="00EF09B7" w:rsidP="000C36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1.6. </w:t>
      </w:r>
      <w:r w:rsidR="000C36BA" w:rsidRPr="000C36BA">
        <w:rPr>
          <w:sz w:val="28"/>
          <w:szCs w:val="28"/>
        </w:rPr>
        <w:t>Хотенко Галині Петрівні, 1942 р.н., малозабезпечена, пенсіонерка, проживає у м.</w:t>
      </w:r>
      <w:r>
        <w:rPr>
          <w:sz w:val="28"/>
          <w:szCs w:val="28"/>
        </w:rPr>
        <w:t xml:space="preserve"> </w:t>
      </w:r>
      <w:r w:rsidR="000C36BA" w:rsidRPr="000C36BA">
        <w:rPr>
          <w:sz w:val="28"/>
          <w:szCs w:val="28"/>
        </w:rPr>
        <w:t>Винники, вул. Симоненка, 13, в сумі — 250 грн;</w:t>
      </w:r>
    </w:p>
    <w:p w14:paraId="2AE9AE2A" w14:textId="0A46F27D" w:rsidR="000C36BA" w:rsidRPr="000C36BA" w:rsidRDefault="00EF09B7" w:rsidP="000C36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1.7. </w:t>
      </w:r>
      <w:r w:rsidR="000C36BA" w:rsidRPr="000C36BA">
        <w:rPr>
          <w:sz w:val="28"/>
          <w:szCs w:val="28"/>
        </w:rPr>
        <w:t>Середі Юрію Олександровичу, 1944 р.н., малозабезпечений, пенсіонер, інвалід 2-</w:t>
      </w:r>
      <w:r>
        <w:rPr>
          <w:sz w:val="28"/>
          <w:szCs w:val="28"/>
        </w:rPr>
        <w:t xml:space="preserve"> </w:t>
      </w:r>
      <w:r w:rsidR="000C36BA" w:rsidRPr="000C36BA">
        <w:rPr>
          <w:sz w:val="28"/>
          <w:szCs w:val="28"/>
        </w:rPr>
        <w:t>групи, проживає у м. Винники, вул. Галицька 101 кв.2, в сумі-300 грн;</w:t>
      </w:r>
    </w:p>
    <w:p w14:paraId="01C471E0" w14:textId="58CC748B" w:rsidR="00213958" w:rsidRDefault="00EF09B7" w:rsidP="000C36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1.8. </w:t>
      </w:r>
      <w:r w:rsidR="000C36BA" w:rsidRPr="000C36BA">
        <w:rPr>
          <w:sz w:val="28"/>
          <w:szCs w:val="28"/>
        </w:rPr>
        <w:t>Гайдук Марії Каролівні, 1957 р.н., малозабезпечена пенсіонерка, інвалід З-ї групи,</w:t>
      </w:r>
      <w:r>
        <w:rPr>
          <w:sz w:val="28"/>
          <w:szCs w:val="28"/>
        </w:rPr>
        <w:t xml:space="preserve"> </w:t>
      </w:r>
      <w:r w:rsidR="000C36BA" w:rsidRPr="000C36BA">
        <w:rPr>
          <w:sz w:val="28"/>
          <w:szCs w:val="28"/>
        </w:rPr>
        <w:t>проживає у м. Винники, вул. Кільцева 2а кв.29; в сумі -300 грн;</w:t>
      </w:r>
    </w:p>
    <w:p w14:paraId="7FFD2ACC" w14:textId="77777777" w:rsidR="000C36BA" w:rsidRPr="000C36BA" w:rsidRDefault="000C36BA" w:rsidP="000C36BA">
      <w:pPr>
        <w:jc w:val="both"/>
        <w:rPr>
          <w:sz w:val="28"/>
          <w:szCs w:val="28"/>
        </w:rPr>
      </w:pPr>
      <w:r w:rsidRPr="000C36BA">
        <w:rPr>
          <w:sz w:val="28"/>
          <w:szCs w:val="28"/>
        </w:rPr>
        <w:lastRenderedPageBreak/>
        <w:t>1.9. Матвіюк Марії Григорівні, 1958 р.н. одинока, малозабезпечена пенсіонерка,</w:t>
      </w:r>
    </w:p>
    <w:p w14:paraId="2E5FC361" w14:textId="77777777" w:rsidR="000C36BA" w:rsidRPr="000C36BA" w:rsidRDefault="000C36BA" w:rsidP="000C36BA">
      <w:pPr>
        <w:jc w:val="both"/>
        <w:rPr>
          <w:sz w:val="28"/>
          <w:szCs w:val="28"/>
        </w:rPr>
      </w:pPr>
      <w:r w:rsidRPr="000C36BA">
        <w:rPr>
          <w:sz w:val="28"/>
          <w:szCs w:val="28"/>
        </w:rPr>
        <w:t>проживає у м Винники, вул. Галицька, 17а кв.2, в сумі -250 гри;</w:t>
      </w:r>
    </w:p>
    <w:p w14:paraId="1C5AB445" w14:textId="2DEA4CAE" w:rsidR="000C36BA" w:rsidRPr="000C36BA" w:rsidRDefault="000C36BA" w:rsidP="000C36BA">
      <w:pPr>
        <w:jc w:val="both"/>
        <w:rPr>
          <w:sz w:val="28"/>
          <w:szCs w:val="28"/>
        </w:rPr>
      </w:pPr>
      <w:r w:rsidRPr="000C36BA">
        <w:rPr>
          <w:sz w:val="28"/>
          <w:szCs w:val="28"/>
        </w:rPr>
        <w:t>1.10. Семенині Марії Онуфріївні, 1944 р.н., малозабезпечена пенсіонерка, проживає у м.</w:t>
      </w:r>
      <w:r w:rsidR="00EF09B7">
        <w:rPr>
          <w:sz w:val="28"/>
          <w:szCs w:val="28"/>
        </w:rPr>
        <w:t xml:space="preserve"> </w:t>
      </w:r>
      <w:r w:rsidRPr="000C36BA">
        <w:rPr>
          <w:sz w:val="28"/>
          <w:szCs w:val="28"/>
        </w:rPr>
        <w:t>Винники, вул. Незалежності, 15а. в сумі- 250 грн;</w:t>
      </w:r>
    </w:p>
    <w:p w14:paraId="5EC27D3A" w14:textId="77777777" w:rsidR="000C36BA" w:rsidRPr="000C36BA" w:rsidRDefault="000C36BA" w:rsidP="000C36BA">
      <w:pPr>
        <w:jc w:val="both"/>
        <w:rPr>
          <w:sz w:val="28"/>
          <w:szCs w:val="28"/>
        </w:rPr>
      </w:pPr>
      <w:r w:rsidRPr="000C36BA">
        <w:rPr>
          <w:sz w:val="28"/>
          <w:szCs w:val="28"/>
        </w:rPr>
        <w:t>2. Надати одноразову допомогу на поховання родичів:</w:t>
      </w:r>
    </w:p>
    <w:p w14:paraId="698F5F80" w14:textId="0BDC4F17" w:rsidR="000C36BA" w:rsidRPr="000C36BA" w:rsidRDefault="000C36BA" w:rsidP="000C36BA">
      <w:pPr>
        <w:jc w:val="both"/>
        <w:rPr>
          <w:sz w:val="28"/>
          <w:szCs w:val="28"/>
        </w:rPr>
      </w:pPr>
      <w:r w:rsidRPr="000C36BA">
        <w:rPr>
          <w:sz w:val="28"/>
          <w:szCs w:val="28"/>
        </w:rPr>
        <w:t>2.1.</w:t>
      </w:r>
      <w:r w:rsidR="00EF09B7">
        <w:rPr>
          <w:sz w:val="28"/>
          <w:szCs w:val="28"/>
        </w:rPr>
        <w:t xml:space="preserve"> </w:t>
      </w:r>
      <w:r w:rsidRPr="000C36BA">
        <w:rPr>
          <w:sz w:val="28"/>
          <w:szCs w:val="28"/>
        </w:rPr>
        <w:t>Лад</w:t>
      </w:r>
      <w:r w:rsidR="00EF09B7">
        <w:rPr>
          <w:sz w:val="28"/>
          <w:szCs w:val="28"/>
        </w:rPr>
        <w:t>ика Зіновія Ярославівна, проживає</w:t>
      </w:r>
      <w:r w:rsidRPr="000C36BA">
        <w:rPr>
          <w:sz w:val="28"/>
          <w:szCs w:val="28"/>
        </w:rPr>
        <w:t xml:space="preserve"> у м. Винники, вул. Космонавтів,19б. на</w:t>
      </w:r>
      <w:r w:rsidR="00EF09B7">
        <w:rPr>
          <w:sz w:val="28"/>
          <w:szCs w:val="28"/>
        </w:rPr>
        <w:t xml:space="preserve"> </w:t>
      </w:r>
      <w:r w:rsidRPr="000C36BA">
        <w:rPr>
          <w:sz w:val="28"/>
          <w:szCs w:val="28"/>
        </w:rPr>
        <w:t>поховання чоловіка Ладики Зіновія Михайловича, яки проживав у м. Винники,</w:t>
      </w:r>
      <w:r w:rsidR="00EF09B7">
        <w:rPr>
          <w:sz w:val="28"/>
          <w:szCs w:val="28"/>
        </w:rPr>
        <w:t xml:space="preserve"> </w:t>
      </w:r>
      <w:r w:rsidRPr="000C36BA">
        <w:rPr>
          <w:sz w:val="28"/>
          <w:szCs w:val="28"/>
        </w:rPr>
        <w:t>вул. Космонавтів, 19 б,</w:t>
      </w:r>
      <w:r w:rsidR="00EF09B7">
        <w:rPr>
          <w:sz w:val="28"/>
          <w:szCs w:val="28"/>
        </w:rPr>
        <w:t xml:space="preserve"> </w:t>
      </w:r>
      <w:r w:rsidRPr="000C36BA">
        <w:rPr>
          <w:sz w:val="28"/>
          <w:szCs w:val="28"/>
        </w:rPr>
        <w:t>у сумі- 1000 грн.</w:t>
      </w:r>
    </w:p>
    <w:p w14:paraId="3C4F995A" w14:textId="77777777" w:rsidR="000C36BA" w:rsidRPr="000C36BA" w:rsidRDefault="000C36BA" w:rsidP="000C36BA">
      <w:pPr>
        <w:jc w:val="both"/>
        <w:rPr>
          <w:sz w:val="28"/>
          <w:szCs w:val="28"/>
        </w:rPr>
      </w:pPr>
      <w:r w:rsidRPr="000C36BA">
        <w:rPr>
          <w:sz w:val="28"/>
          <w:szCs w:val="28"/>
        </w:rPr>
        <w:t>З. Контроль за виконанням даного рішення покласти на відділ обліку та звітності.</w:t>
      </w:r>
    </w:p>
    <w:p w14:paraId="3CFA935F" w14:textId="77777777" w:rsidR="00EF09B7" w:rsidRDefault="00EF09B7" w:rsidP="000C36BA">
      <w:pPr>
        <w:jc w:val="both"/>
        <w:rPr>
          <w:sz w:val="28"/>
          <w:szCs w:val="28"/>
        </w:rPr>
      </w:pPr>
    </w:p>
    <w:p w14:paraId="0320F266" w14:textId="77777777" w:rsidR="00EF09B7" w:rsidRDefault="00EF09B7" w:rsidP="000C36BA">
      <w:pPr>
        <w:jc w:val="both"/>
        <w:rPr>
          <w:sz w:val="28"/>
          <w:szCs w:val="28"/>
        </w:rPr>
      </w:pPr>
    </w:p>
    <w:p w14:paraId="73C563DA" w14:textId="77777777" w:rsidR="00EF09B7" w:rsidRDefault="00EF09B7" w:rsidP="000C36BA">
      <w:pPr>
        <w:jc w:val="both"/>
        <w:rPr>
          <w:sz w:val="28"/>
          <w:szCs w:val="28"/>
        </w:rPr>
      </w:pPr>
    </w:p>
    <w:p w14:paraId="60B7FBA8" w14:textId="5BB4B52E" w:rsidR="000C36BA" w:rsidRPr="006F2805" w:rsidRDefault="000C36BA" w:rsidP="000C36BA">
      <w:pPr>
        <w:jc w:val="both"/>
        <w:rPr>
          <w:sz w:val="28"/>
          <w:szCs w:val="28"/>
        </w:rPr>
      </w:pPr>
      <w:r w:rsidRPr="000C36BA">
        <w:rPr>
          <w:sz w:val="28"/>
          <w:szCs w:val="28"/>
        </w:rPr>
        <w:t>Міський голова</w:t>
      </w:r>
      <w:r w:rsidR="00EF09B7">
        <w:rPr>
          <w:sz w:val="28"/>
          <w:szCs w:val="28"/>
        </w:rPr>
        <w:tab/>
      </w:r>
      <w:r w:rsidR="00EF09B7">
        <w:rPr>
          <w:sz w:val="28"/>
          <w:szCs w:val="28"/>
        </w:rPr>
        <w:tab/>
      </w:r>
      <w:r w:rsidR="00EF09B7">
        <w:rPr>
          <w:sz w:val="28"/>
          <w:szCs w:val="28"/>
        </w:rPr>
        <w:tab/>
      </w:r>
      <w:r w:rsidR="00EF09B7">
        <w:rPr>
          <w:sz w:val="28"/>
          <w:szCs w:val="28"/>
        </w:rPr>
        <w:tab/>
      </w:r>
      <w:r w:rsidR="00EF09B7">
        <w:rPr>
          <w:sz w:val="28"/>
          <w:szCs w:val="28"/>
        </w:rPr>
        <w:tab/>
      </w:r>
      <w:r w:rsidR="00EF09B7">
        <w:rPr>
          <w:sz w:val="28"/>
          <w:szCs w:val="28"/>
        </w:rPr>
        <w:tab/>
      </w:r>
      <w:r w:rsidR="00EF09B7">
        <w:rPr>
          <w:sz w:val="28"/>
          <w:szCs w:val="28"/>
        </w:rPr>
        <w:tab/>
      </w:r>
      <w:r w:rsidR="00EF09B7">
        <w:rPr>
          <w:sz w:val="28"/>
          <w:szCs w:val="28"/>
        </w:rPr>
        <w:tab/>
      </w:r>
      <w:r w:rsidR="00EF09B7">
        <w:rPr>
          <w:sz w:val="28"/>
          <w:szCs w:val="28"/>
        </w:rPr>
        <w:tab/>
      </w:r>
      <w:r w:rsidRPr="000C36BA">
        <w:rPr>
          <w:sz w:val="28"/>
          <w:szCs w:val="28"/>
        </w:rPr>
        <w:t>С.Уваров</w:t>
      </w:r>
    </w:p>
    <w:sectPr w:rsidR="000C36BA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DC0D56" w14:textId="77777777" w:rsidR="002F2668" w:rsidRDefault="002F2668">
      <w:r>
        <w:separator/>
      </w:r>
    </w:p>
  </w:endnote>
  <w:endnote w:type="continuationSeparator" w:id="0">
    <w:p w14:paraId="37133296" w14:textId="77777777" w:rsidR="002F2668" w:rsidRDefault="002F2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9E65DE" w14:textId="77777777" w:rsidR="002F2668" w:rsidRDefault="002F2668">
      <w:r>
        <w:separator/>
      </w:r>
    </w:p>
  </w:footnote>
  <w:footnote w:type="continuationSeparator" w:id="0">
    <w:p w14:paraId="2765C110" w14:textId="77777777" w:rsidR="002F2668" w:rsidRDefault="002F26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36B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2668"/>
    <w:rsid w:val="0030555B"/>
    <w:rsid w:val="003571CE"/>
    <w:rsid w:val="00393E4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32DFF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F09B7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329BFD-E274-4855-97BF-230273BA4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89</TotalTime>
  <Pages>1</Pages>
  <Words>1754</Words>
  <Characters>1000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77</cp:revision>
  <cp:lastPrinted>2006-03-17T12:40:00Z</cp:lastPrinted>
  <dcterms:created xsi:type="dcterms:W3CDTF">2018-03-30T16:44:00Z</dcterms:created>
  <dcterms:modified xsi:type="dcterms:W3CDTF">2023-11-30T08:40:00Z</dcterms:modified>
</cp:coreProperties>
</file>