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28.04.2015р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101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  ділянки на проектування та будівництво господарських  споруд у на земельній ділянці по вул. Л.Українки, 13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69C94DC" w14:textId="0FFFAEF2" w:rsidR="006975ED" w:rsidRPr="006975ED" w:rsidRDefault="006975ED" w:rsidP="006975ED">
      <w:pPr>
        <w:ind w:firstLine="567"/>
        <w:jc w:val="both"/>
        <w:rPr>
          <w:sz w:val="28"/>
          <w:szCs w:val="28"/>
        </w:rPr>
      </w:pPr>
      <w:r w:rsidRPr="006975ED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Регіонального розвитку, будівництва та житлово-комунального господар</w:t>
      </w:r>
      <w:r>
        <w:rPr>
          <w:sz w:val="28"/>
          <w:szCs w:val="28"/>
        </w:rPr>
        <w:t>ства України від 05.07.2011р. №</w:t>
      </w:r>
      <w:r w:rsidRPr="006975ED">
        <w:rPr>
          <w:sz w:val="28"/>
          <w:szCs w:val="28"/>
        </w:rPr>
        <w:t>103 «Про затвердження Порядку видачі будівельного паспорта забудови земельної ділянки» та рішення сес</w:t>
      </w:r>
      <w:r>
        <w:rPr>
          <w:sz w:val="28"/>
          <w:szCs w:val="28"/>
        </w:rPr>
        <w:t>ії Винниківської міської ради №</w:t>
      </w:r>
      <w:r w:rsidRPr="006975ED">
        <w:rPr>
          <w:sz w:val="28"/>
          <w:szCs w:val="28"/>
        </w:rPr>
        <w:t>470 від 29.03.2012р. «Про видачу будівельних паспортів», розглянувши заяву гр.Лисенка Р.І., беручи до уваги Державний Акт на право приватної</w:t>
      </w:r>
      <w:r>
        <w:rPr>
          <w:sz w:val="28"/>
          <w:szCs w:val="28"/>
        </w:rPr>
        <w:t xml:space="preserve"> власності на землю (серія ЛВ №</w:t>
      </w:r>
      <w:r w:rsidRPr="006975ED">
        <w:rPr>
          <w:sz w:val="28"/>
          <w:szCs w:val="28"/>
        </w:rPr>
        <w:t>6003000</w:t>
      </w:r>
      <w:r>
        <w:rPr>
          <w:sz w:val="28"/>
          <w:szCs w:val="28"/>
        </w:rPr>
        <w:t>3), Реєстраційне посвідчення (№</w:t>
      </w:r>
      <w:r w:rsidRPr="006975ED">
        <w:rPr>
          <w:sz w:val="28"/>
          <w:szCs w:val="28"/>
        </w:rPr>
        <w:t>395 від 02.06.1986р.), виконком Винниківської міської ради -</w:t>
      </w:r>
    </w:p>
    <w:p w14:paraId="10076A88" w14:textId="77777777" w:rsidR="006975ED" w:rsidRPr="006975ED" w:rsidRDefault="006975ED" w:rsidP="006975ED">
      <w:pPr>
        <w:jc w:val="both"/>
        <w:rPr>
          <w:sz w:val="28"/>
          <w:szCs w:val="28"/>
        </w:rPr>
      </w:pPr>
    </w:p>
    <w:p w14:paraId="078E9623" w14:textId="77777777" w:rsidR="006975ED" w:rsidRPr="006975ED" w:rsidRDefault="006975ED" w:rsidP="006975ED">
      <w:pPr>
        <w:jc w:val="center"/>
        <w:rPr>
          <w:sz w:val="28"/>
          <w:szCs w:val="28"/>
        </w:rPr>
      </w:pPr>
      <w:r w:rsidRPr="006975ED">
        <w:rPr>
          <w:sz w:val="28"/>
          <w:szCs w:val="28"/>
        </w:rPr>
        <w:t>ВИРІШИВ:</w:t>
      </w:r>
    </w:p>
    <w:p w14:paraId="04226F12" w14:textId="77777777" w:rsidR="006975ED" w:rsidRPr="006975ED" w:rsidRDefault="006975ED" w:rsidP="006975ED">
      <w:pPr>
        <w:jc w:val="both"/>
        <w:rPr>
          <w:sz w:val="28"/>
          <w:szCs w:val="28"/>
        </w:rPr>
      </w:pPr>
    </w:p>
    <w:p w14:paraId="3A2D0ED3" w14:textId="77777777" w:rsidR="006975ED" w:rsidRDefault="006975ED" w:rsidP="006975ED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6975ED">
        <w:rPr>
          <w:sz w:val="28"/>
          <w:szCs w:val="28"/>
        </w:rPr>
        <w:t>Видати гр. Лисенку Роману Івановичу будівельний паспорт забудови земельної ділянки на проектування та будівництво господарських споруд зі зносом старого будинку на земельній ділянці по вул.Л.Українки, 13 у м.Винники.</w:t>
      </w:r>
    </w:p>
    <w:p w14:paraId="4F8BFFD5" w14:textId="77777777" w:rsidR="006975ED" w:rsidRDefault="006975ED" w:rsidP="006975ED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6975ED">
        <w:rPr>
          <w:sz w:val="28"/>
          <w:szCs w:val="28"/>
        </w:rPr>
        <w:t>Доручити архітектору м.Винники виконати будівельний паспорт забудови земельної ділянки на проектування та будівництво господарських споруд зі зносом старого будинку на земельній ділянці по вул.Л. Українки, 13 у м.Винники.</w:t>
      </w:r>
    </w:p>
    <w:p w14:paraId="79C5F317" w14:textId="77777777" w:rsidR="006975ED" w:rsidRDefault="006975ED" w:rsidP="006975ED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6975ED">
        <w:rPr>
          <w:sz w:val="28"/>
          <w:szCs w:val="28"/>
        </w:rPr>
        <w:t>Зобов'язати гр.Лисенка Р.I.</w:t>
      </w:r>
    </w:p>
    <w:p w14:paraId="417FBCC8" w14:textId="77777777" w:rsidR="006975ED" w:rsidRDefault="006975ED" w:rsidP="006975ED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 w:rsidRPr="006975ED">
        <w:rPr>
          <w:sz w:val="28"/>
          <w:szCs w:val="28"/>
        </w:rPr>
        <w:t>Отримати у встановленому порядку технічні умови на інженерне забезпечення обʼєкту містобудування.</w:t>
      </w:r>
    </w:p>
    <w:p w14:paraId="20553981" w14:textId="77777777" w:rsidR="006975ED" w:rsidRDefault="006975ED" w:rsidP="006975ED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 w:rsidRPr="006975ED">
        <w:rPr>
          <w:sz w:val="28"/>
          <w:szCs w:val="28"/>
        </w:rPr>
        <w:lastRenderedPageBreak/>
        <w:t>При проектуванні і будівництві обʼєкту містобудування дотримуватись вимог, визначених у будівельному паспорті забудови земельної ділянки. При демонтажі старого житлового будинку дотримуватись правил техніки безпеки та вимог визначених державними будівельними нормами та правилами.</w:t>
      </w:r>
    </w:p>
    <w:p w14:paraId="580EBB8D" w14:textId="77777777" w:rsidR="006975ED" w:rsidRDefault="006975ED" w:rsidP="006975ED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 w:rsidRPr="006975ED">
        <w:rPr>
          <w:sz w:val="28"/>
          <w:szCs w:val="28"/>
        </w:rPr>
        <w:t xml:space="preserve">Зареєструвати в інспекції Державного архітектурно-будівельного контролю у Львівській області Повідомлення про початок </w:t>
      </w:r>
      <w:r>
        <w:rPr>
          <w:sz w:val="28"/>
          <w:szCs w:val="28"/>
        </w:rPr>
        <w:t>виконання будівельних робіт.</w:t>
      </w:r>
    </w:p>
    <w:p w14:paraId="01C471E0" w14:textId="483DE80A" w:rsidR="00213958" w:rsidRDefault="006975ED" w:rsidP="006975ED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 w:rsidRPr="006975ED">
        <w:rPr>
          <w:sz w:val="28"/>
          <w:szCs w:val="28"/>
        </w:rPr>
        <w:t>Повідомити про початок виконання будівельних робіт інспекцію ДАБК у Львівській області та виконавчий комітет Винниківської міської ради.</w:t>
      </w:r>
    </w:p>
    <w:p w14:paraId="1F71C8D2" w14:textId="77777777" w:rsidR="006975ED" w:rsidRDefault="006975ED" w:rsidP="006975ED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 w:rsidRPr="006975ED">
        <w:rPr>
          <w:sz w:val="28"/>
          <w:szCs w:val="28"/>
        </w:rPr>
        <w:t>Після завершення будівельних робіт з будівництва господарських споруд, оформити у встановленому порядку документи для здачі обʼєкту в експлуатацію та подати копію декларації або сертифікату виконавчому комітету Винниківської міської ради.</w:t>
      </w:r>
    </w:p>
    <w:p w14:paraId="4C569E50" w14:textId="77777777" w:rsidR="006975ED" w:rsidRDefault="006975ED" w:rsidP="006975ED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6975ED">
        <w:rPr>
          <w:sz w:val="28"/>
          <w:szCs w:val="28"/>
        </w:rPr>
        <w:t>Розʼяснити гр.Лисенку Р.І., що будівельні роботи можна розпочинати тільки після отримання відповідних дозволів, згідно державних норм та правил.</w:t>
      </w:r>
    </w:p>
    <w:p w14:paraId="243E776F" w14:textId="77D94073" w:rsidR="006975ED" w:rsidRPr="006975ED" w:rsidRDefault="006975ED" w:rsidP="006975ED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6975ED">
        <w:rPr>
          <w:sz w:val="28"/>
          <w:szCs w:val="28"/>
        </w:rPr>
        <w:t>Контроль за виконанням даного рішення покласти на заступника міського голови з</w:t>
      </w:r>
      <w:r>
        <w:rPr>
          <w:sz w:val="28"/>
          <w:szCs w:val="28"/>
        </w:rPr>
        <w:t xml:space="preserve"> </w:t>
      </w:r>
      <w:r w:rsidRPr="006975ED">
        <w:rPr>
          <w:sz w:val="28"/>
          <w:szCs w:val="28"/>
        </w:rPr>
        <w:t>питань діяльності виконавчих органів ради.</w:t>
      </w:r>
    </w:p>
    <w:p w14:paraId="10968A91" w14:textId="77777777" w:rsidR="006975ED" w:rsidRDefault="006975ED" w:rsidP="006975ED">
      <w:pPr>
        <w:pStyle w:val="a8"/>
        <w:jc w:val="both"/>
        <w:rPr>
          <w:sz w:val="28"/>
          <w:szCs w:val="28"/>
        </w:rPr>
      </w:pPr>
    </w:p>
    <w:p w14:paraId="3245021E" w14:textId="77777777" w:rsidR="006975ED" w:rsidRDefault="006975ED" w:rsidP="006975ED">
      <w:pPr>
        <w:pStyle w:val="a8"/>
        <w:jc w:val="both"/>
        <w:rPr>
          <w:sz w:val="28"/>
          <w:szCs w:val="28"/>
        </w:rPr>
      </w:pPr>
    </w:p>
    <w:p w14:paraId="09FB9CFB" w14:textId="27C0C5E6" w:rsidR="006975ED" w:rsidRPr="006975ED" w:rsidRDefault="006975ED" w:rsidP="006975ED">
      <w:pPr>
        <w:pStyle w:val="a8"/>
        <w:jc w:val="both"/>
        <w:rPr>
          <w:sz w:val="28"/>
          <w:szCs w:val="28"/>
        </w:rPr>
      </w:pPr>
      <w:r w:rsidRPr="006975ED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               </w:t>
      </w:r>
      <w:bookmarkStart w:id="1" w:name="_GoBack"/>
      <w:bookmarkEnd w:id="1"/>
      <w:r w:rsidRPr="006975ED">
        <w:rPr>
          <w:sz w:val="28"/>
          <w:szCs w:val="28"/>
        </w:rPr>
        <w:t>С.І</w:t>
      </w:r>
      <w:r w:rsidRPr="006975ED">
        <w:rPr>
          <w:sz w:val="28"/>
          <w:szCs w:val="28"/>
        </w:rPr>
        <w:t>.Уваров</w:t>
      </w:r>
    </w:p>
    <w:sectPr w:rsidR="006975ED" w:rsidRPr="006975ED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9D3EEF" w14:textId="77777777" w:rsidR="000A54E6" w:rsidRDefault="000A54E6">
      <w:r>
        <w:separator/>
      </w:r>
    </w:p>
  </w:endnote>
  <w:endnote w:type="continuationSeparator" w:id="0">
    <w:p w14:paraId="7EF90D37" w14:textId="77777777" w:rsidR="000A54E6" w:rsidRDefault="000A54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47ABC4" w14:textId="77777777" w:rsidR="000A54E6" w:rsidRDefault="000A54E6">
      <w:r>
        <w:separator/>
      </w:r>
    </w:p>
  </w:footnote>
  <w:footnote w:type="continuationSeparator" w:id="0">
    <w:p w14:paraId="6C16E4DC" w14:textId="77777777" w:rsidR="000A54E6" w:rsidRDefault="000A54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2664D8"/>
    <w:multiLevelType w:val="multilevel"/>
    <w:tmpl w:val="CEAAEF9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A54E6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975ED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437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5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151E08-1A46-4608-8ADC-E52C971D3E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78</TotalTime>
  <Pages>1</Pages>
  <Words>1839</Words>
  <Characters>1049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2023-11-29T10:24:00Z</dcterms:modified>
</cp:coreProperties>
</file>