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56132BCC" w14:textId="77777777" w:rsidR="00AC0BF3" w:rsidRDefault="00AC0BF3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093875FD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3884167D" w:rsidR="00BE7A3D" w:rsidRDefault="00BE7A3D" w:rsidP="00AC0BF3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Кривоноса, 5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9D9858" w14:textId="3456901D" w:rsidR="00AC0BF3" w:rsidRPr="00AC0BF3" w:rsidRDefault="00AC0BF3" w:rsidP="00AC0BF3">
      <w:pPr>
        <w:ind w:firstLine="720"/>
        <w:rPr>
          <w:sz w:val="28"/>
          <w:szCs w:val="28"/>
        </w:rPr>
      </w:pPr>
      <w:r w:rsidRPr="00AC0BF3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заяву гр.Гарди Г.Є., беручи до уваги Свідоцтво про право власності на нерухоме майно</w:t>
      </w:r>
    </w:p>
    <w:p w14:paraId="27EA2A95" w14:textId="77777777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(серія САК №896369), виконком Винниківської міської ради</w:t>
      </w:r>
    </w:p>
    <w:p w14:paraId="6EFEE3AE" w14:textId="77777777" w:rsidR="00AC0BF3" w:rsidRDefault="00AC0BF3" w:rsidP="00AC0BF3">
      <w:pPr>
        <w:jc w:val="center"/>
        <w:rPr>
          <w:sz w:val="28"/>
          <w:szCs w:val="28"/>
        </w:rPr>
      </w:pPr>
    </w:p>
    <w:p w14:paraId="5D705BF6" w14:textId="43718937" w:rsidR="00AC0BF3" w:rsidRDefault="00AC0BF3" w:rsidP="00AC0BF3">
      <w:pPr>
        <w:jc w:val="center"/>
        <w:rPr>
          <w:sz w:val="28"/>
          <w:szCs w:val="28"/>
        </w:rPr>
      </w:pPr>
      <w:r w:rsidRPr="00AC0BF3">
        <w:rPr>
          <w:sz w:val="28"/>
          <w:szCs w:val="28"/>
        </w:rPr>
        <w:t>ВИРІШИВ:</w:t>
      </w:r>
    </w:p>
    <w:p w14:paraId="75A9D852" w14:textId="77777777" w:rsidR="00AC0BF3" w:rsidRPr="00AC0BF3" w:rsidRDefault="00AC0BF3" w:rsidP="00AC0BF3">
      <w:pPr>
        <w:jc w:val="center"/>
        <w:rPr>
          <w:sz w:val="28"/>
          <w:szCs w:val="28"/>
        </w:rPr>
      </w:pPr>
    </w:p>
    <w:p w14:paraId="79A9854D" w14:textId="7252DE39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1. Видати гр. Гарді Галині Євгенівні будівельний паспорт забудови земельної діл</w:t>
      </w:r>
      <w:r>
        <w:rPr>
          <w:sz w:val="28"/>
          <w:szCs w:val="28"/>
        </w:rPr>
        <w:t xml:space="preserve">янки </w:t>
      </w:r>
      <w:r w:rsidRPr="00AC0BF3">
        <w:rPr>
          <w:sz w:val="28"/>
          <w:szCs w:val="28"/>
        </w:rPr>
        <w:t>на проектування та будівництво індивідуального житлового будинку на земельній ділянці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по вул.Кривоноса,5 у м.Винники.</w:t>
      </w:r>
    </w:p>
    <w:p w14:paraId="776BE0A4" w14:textId="77777777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2. Доручити архітектору м.Винники виконати будівельний паспорту забудови</w:t>
      </w:r>
    </w:p>
    <w:p w14:paraId="13FB0E4D" w14:textId="0A07F0B3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земельної ділянки на проектування та будівництво індивідуаль</w:t>
      </w:r>
      <w:r>
        <w:rPr>
          <w:sz w:val="28"/>
          <w:szCs w:val="28"/>
        </w:rPr>
        <w:t xml:space="preserve">ного житлового будинку на </w:t>
      </w:r>
      <w:r w:rsidRPr="00AC0BF3">
        <w:rPr>
          <w:sz w:val="28"/>
          <w:szCs w:val="28"/>
        </w:rPr>
        <w:t>земельній ділянці по вул.Кривоноса,5 у м.Винники.</w:t>
      </w:r>
    </w:p>
    <w:p w14:paraId="21606A28" w14:textId="13E154A6" w:rsidR="00AC0BF3" w:rsidRPr="00AC0BF3" w:rsidRDefault="00AC0BF3" w:rsidP="00AC0BF3">
      <w:pPr>
        <w:rPr>
          <w:sz w:val="28"/>
          <w:szCs w:val="28"/>
        </w:rPr>
      </w:pPr>
      <w:r>
        <w:rPr>
          <w:sz w:val="28"/>
          <w:szCs w:val="28"/>
        </w:rPr>
        <w:t>3. Зобов'язати гр.Гарду Г.Є.</w:t>
      </w:r>
      <w:bookmarkStart w:id="1" w:name="_GoBack"/>
      <w:bookmarkEnd w:id="1"/>
    </w:p>
    <w:p w14:paraId="30EF8A30" w14:textId="18640D18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 xml:space="preserve">3.1. Отримати у встановленому порядку технічні </w:t>
      </w:r>
      <w:r>
        <w:rPr>
          <w:sz w:val="28"/>
          <w:szCs w:val="28"/>
        </w:rPr>
        <w:t xml:space="preserve">умови на інженерне забезпечення </w:t>
      </w:r>
      <w:r w:rsidRPr="00AC0BF3">
        <w:rPr>
          <w:sz w:val="28"/>
          <w:szCs w:val="28"/>
        </w:rPr>
        <w:t>об'єкту містобудування</w:t>
      </w:r>
    </w:p>
    <w:p w14:paraId="240CB484" w14:textId="094346F9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3.2 При</w:t>
      </w:r>
      <w:r>
        <w:rPr>
          <w:sz w:val="28"/>
          <w:szCs w:val="28"/>
        </w:rPr>
        <w:t xml:space="preserve"> проектуванні і будівництві об'є</w:t>
      </w:r>
      <w:r w:rsidRPr="00AC0BF3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визначених у будівельному паспо</w:t>
      </w:r>
      <w:r w:rsidRPr="00AC0BF3">
        <w:rPr>
          <w:sz w:val="28"/>
          <w:szCs w:val="28"/>
        </w:rPr>
        <w:t>рті забудови земельної ділянки</w:t>
      </w:r>
    </w:p>
    <w:p w14:paraId="1675FE4D" w14:textId="729DC0BD" w:rsidR="00AC0BF3" w:rsidRPr="00AC0BF3" w:rsidRDefault="00AC0BF3" w:rsidP="00AC0BF3">
      <w:pPr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AC0BF3">
        <w:rPr>
          <w:sz w:val="28"/>
          <w:szCs w:val="28"/>
        </w:rPr>
        <w:t>Зареєструвати в інспекції Державного архітектурно-будівельного контролю</w:t>
      </w:r>
    </w:p>
    <w:p w14:paraId="50B99B32" w14:textId="15E71D7A" w:rsidR="00AC0BF3" w:rsidRPr="00AC0BF3" w:rsidRDefault="00AC0BF3" w:rsidP="00AC0BF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У </w:t>
      </w:r>
      <w:r w:rsidRPr="00AC0BF3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7B839C49" w14:textId="77777777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3.4. Повідомити про початок виконання будівельних робіт інспекцію ДАБК</w:t>
      </w:r>
    </w:p>
    <w:p w14:paraId="07E8435F" w14:textId="0CF19FD6" w:rsidR="00AC0BF3" w:rsidRPr="00AC0BF3" w:rsidRDefault="00AC0BF3" w:rsidP="00AC0BF3">
      <w:pPr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AC0BF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F0BDF57" w14:textId="77777777" w:rsid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3.5. Після завершення будівельних робіт з будівн</w:t>
      </w:r>
      <w:r>
        <w:rPr>
          <w:sz w:val="28"/>
          <w:szCs w:val="28"/>
        </w:rPr>
        <w:t>ицтва індивідуального житлового будинку, виготовити і</w:t>
      </w:r>
      <w:r w:rsidRPr="00AC0BF3">
        <w:rPr>
          <w:sz w:val="28"/>
          <w:szCs w:val="28"/>
        </w:rPr>
        <w:t xml:space="preserve"> встановити ном</w:t>
      </w:r>
      <w:r>
        <w:rPr>
          <w:sz w:val="28"/>
          <w:szCs w:val="28"/>
        </w:rPr>
        <w:t>ерний знак</w:t>
      </w:r>
      <w:r w:rsidRPr="00AC0BF3">
        <w:rPr>
          <w:sz w:val="28"/>
          <w:szCs w:val="28"/>
        </w:rPr>
        <w:t xml:space="preserve"> на будинок, оформити у встановленому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порядку документи для здачі об'єкту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сертифікату виконавчому комітету Винниківської міської ради.</w:t>
      </w:r>
    </w:p>
    <w:p w14:paraId="77B7EAAF" w14:textId="08735AC6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4. Роз'яснити гр.Гарді Г.Є.,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1C398F6A" w14:textId="280E6064" w:rsidR="00AC0BF3" w:rsidRPr="00AC0BF3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4.1. У разі будівництва житлового будинку загал</w:t>
      </w:r>
      <w:r>
        <w:rPr>
          <w:sz w:val="28"/>
          <w:szCs w:val="28"/>
        </w:rPr>
        <w:t xml:space="preserve">ьною площею 300 кв.м. і більше, </w:t>
      </w:r>
      <w:r w:rsidRPr="00AC0BF3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0C90B08C" w14:textId="665AC6A5" w:rsidR="00AC0BF3" w:rsidRPr="00AC0BF3" w:rsidRDefault="00AC0BF3" w:rsidP="00AC0BF3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AC0BF3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AC0BF3">
        <w:rPr>
          <w:sz w:val="28"/>
          <w:szCs w:val="28"/>
        </w:rPr>
        <w:t>питань діяльності виконавчих органів ради.</w:t>
      </w:r>
    </w:p>
    <w:p w14:paraId="2BDF303D" w14:textId="77777777" w:rsidR="00AC0BF3" w:rsidRDefault="00AC0BF3" w:rsidP="00AC0BF3">
      <w:pPr>
        <w:rPr>
          <w:sz w:val="28"/>
          <w:szCs w:val="28"/>
        </w:rPr>
      </w:pPr>
    </w:p>
    <w:p w14:paraId="39F87AE3" w14:textId="77777777" w:rsidR="00AC0BF3" w:rsidRDefault="00AC0BF3" w:rsidP="00AC0BF3">
      <w:pPr>
        <w:rPr>
          <w:sz w:val="28"/>
          <w:szCs w:val="28"/>
        </w:rPr>
      </w:pPr>
    </w:p>
    <w:p w14:paraId="6985514D" w14:textId="77777777" w:rsidR="00AC0BF3" w:rsidRDefault="00AC0BF3" w:rsidP="00AC0BF3">
      <w:pPr>
        <w:rPr>
          <w:sz w:val="28"/>
          <w:szCs w:val="28"/>
        </w:rPr>
      </w:pPr>
    </w:p>
    <w:p w14:paraId="4CDC4C0E" w14:textId="77777777" w:rsidR="00AC0BF3" w:rsidRDefault="00AC0BF3" w:rsidP="00AC0BF3">
      <w:pPr>
        <w:rPr>
          <w:sz w:val="28"/>
          <w:szCs w:val="28"/>
        </w:rPr>
      </w:pPr>
    </w:p>
    <w:p w14:paraId="01C471E0" w14:textId="602921F0" w:rsidR="00213958" w:rsidRPr="006F2805" w:rsidRDefault="00AC0BF3" w:rsidP="00AC0BF3">
      <w:pPr>
        <w:rPr>
          <w:sz w:val="28"/>
          <w:szCs w:val="28"/>
        </w:rPr>
      </w:pPr>
      <w:r w:rsidRPr="00AC0BF3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С.І. 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C2DB49" w14:textId="77777777" w:rsidR="004206BD" w:rsidRDefault="004206BD">
      <w:r>
        <w:separator/>
      </w:r>
    </w:p>
  </w:endnote>
  <w:endnote w:type="continuationSeparator" w:id="0">
    <w:p w14:paraId="7157E170" w14:textId="77777777" w:rsidR="004206BD" w:rsidRDefault="00420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857E4D" w14:textId="77777777" w:rsidR="004206BD" w:rsidRDefault="004206BD">
      <w:r>
        <w:separator/>
      </w:r>
    </w:p>
  </w:footnote>
  <w:footnote w:type="continuationSeparator" w:id="0">
    <w:p w14:paraId="4C41EEB5" w14:textId="77777777" w:rsidR="004206BD" w:rsidRDefault="00420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206B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0BF3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72B47-0F5B-4B69-B418-21E8BB4C8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1912</Words>
  <Characters>1091</Characters>
  <Application>Microsoft Office Word</Application>
  <DocSecurity>0</DocSecurity>
  <Lines>9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2023-11-29T09:35:00Z</dcterms:modified>
</cp:coreProperties>
</file>