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B86761" w14:textId="77777777" w:rsidR="00BF0A5E" w:rsidRDefault="00BF0A5E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0584ED98" w14:textId="77777777" w:rsidR="00BF0A5E" w:rsidRDefault="00BF0A5E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0362EF59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579BA5E7" w:rsidR="00BE7A3D" w:rsidRDefault="00BE7A3D" w:rsidP="00BF0A5E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 Кільцева, 3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B5F608" w14:textId="510FC801" w:rsidR="00BF0A5E" w:rsidRPr="00BF0A5E" w:rsidRDefault="00BF0A5E" w:rsidP="00BF0A5E">
      <w:pPr>
        <w:rPr>
          <w:sz w:val="28"/>
          <w:szCs w:val="28"/>
        </w:rPr>
      </w:pPr>
    </w:p>
    <w:p w14:paraId="71AC6D11" w14:textId="77777777" w:rsidR="00BF0A5E" w:rsidRPr="00BF0A5E" w:rsidRDefault="00BF0A5E" w:rsidP="00BF0A5E">
      <w:pPr>
        <w:ind w:firstLine="720"/>
        <w:rPr>
          <w:sz w:val="28"/>
          <w:szCs w:val="28"/>
        </w:rPr>
      </w:pPr>
      <w:r w:rsidRPr="00BF0A5E">
        <w:rPr>
          <w:sz w:val="28"/>
          <w:szCs w:val="28"/>
        </w:rPr>
        <w:t>Відповідно до Бюджетного кодексу України, Закону України</w:t>
      </w:r>
    </w:p>
    <w:p w14:paraId="7EE10F0C" w14:textId="77777777" w:rsidR="00BF0A5E" w:rsidRPr="00BF0A5E" w:rsidRDefault="00BF0A5E" w:rsidP="00BF0A5E">
      <w:pPr>
        <w:rPr>
          <w:sz w:val="28"/>
          <w:szCs w:val="28"/>
        </w:rPr>
      </w:pPr>
      <w:r w:rsidRPr="00BF0A5E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1B0B3287" w14:textId="4C2E2C6D" w:rsidR="00BF0A5E" w:rsidRPr="00BF0A5E" w:rsidRDefault="00BF0A5E" w:rsidP="00BF0A5E">
      <w:pPr>
        <w:rPr>
          <w:sz w:val="28"/>
          <w:szCs w:val="28"/>
        </w:rPr>
      </w:pPr>
      <w:r>
        <w:rPr>
          <w:sz w:val="28"/>
          <w:szCs w:val="28"/>
        </w:rPr>
        <w:t>1618 від 29.01.2015 р. «</w:t>
      </w:r>
      <w:r w:rsidRPr="00BF0A5E">
        <w:rPr>
          <w:sz w:val="28"/>
          <w:szCs w:val="28"/>
        </w:rPr>
        <w:t>Про міський бюджет м. Винники на 2015 рік»</w:t>
      </w:r>
    </w:p>
    <w:p w14:paraId="179E1F91" w14:textId="77777777" w:rsidR="00BF0A5E" w:rsidRPr="00BF0A5E" w:rsidRDefault="00BF0A5E" w:rsidP="00BF0A5E">
      <w:pPr>
        <w:rPr>
          <w:sz w:val="28"/>
          <w:szCs w:val="28"/>
        </w:rPr>
      </w:pPr>
      <w:r w:rsidRPr="00BF0A5E">
        <w:rPr>
          <w:sz w:val="28"/>
          <w:szCs w:val="28"/>
        </w:rPr>
        <w:t>виконавчий комітет Винниківської міської ради</w:t>
      </w:r>
    </w:p>
    <w:p w14:paraId="04D2D4D6" w14:textId="77777777" w:rsidR="00BF0A5E" w:rsidRDefault="00BF0A5E" w:rsidP="00BF0A5E">
      <w:pPr>
        <w:jc w:val="center"/>
        <w:rPr>
          <w:sz w:val="28"/>
          <w:szCs w:val="28"/>
        </w:rPr>
      </w:pPr>
    </w:p>
    <w:p w14:paraId="282DABD5" w14:textId="4A94916B" w:rsidR="00BF0A5E" w:rsidRDefault="00BF0A5E" w:rsidP="00BF0A5E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BF0A5E">
        <w:rPr>
          <w:sz w:val="28"/>
          <w:szCs w:val="28"/>
        </w:rPr>
        <w:t>ИРІШИ В:</w:t>
      </w:r>
    </w:p>
    <w:p w14:paraId="3CF38BE3" w14:textId="77777777" w:rsidR="00BF0A5E" w:rsidRPr="00BF0A5E" w:rsidRDefault="00BF0A5E" w:rsidP="00BF0A5E">
      <w:pPr>
        <w:jc w:val="center"/>
        <w:rPr>
          <w:sz w:val="28"/>
          <w:szCs w:val="28"/>
        </w:rPr>
      </w:pPr>
    </w:p>
    <w:p w14:paraId="7B25E005" w14:textId="77777777" w:rsidR="00BF0A5E" w:rsidRPr="00BF0A5E" w:rsidRDefault="00BF0A5E" w:rsidP="00BF0A5E">
      <w:pPr>
        <w:rPr>
          <w:sz w:val="28"/>
          <w:szCs w:val="28"/>
        </w:rPr>
      </w:pPr>
      <w:r w:rsidRPr="00BF0A5E">
        <w:rPr>
          <w:sz w:val="28"/>
          <w:szCs w:val="28"/>
        </w:rPr>
        <w:t>1.Затвердити робочий проект на капітальний ремонт внутрішньоквартальних</w:t>
      </w:r>
    </w:p>
    <w:p w14:paraId="77101141" w14:textId="409B8B97" w:rsidR="00BF0A5E" w:rsidRDefault="00BF0A5E" w:rsidP="00BF0A5E">
      <w:pPr>
        <w:rPr>
          <w:sz w:val="28"/>
          <w:szCs w:val="28"/>
        </w:rPr>
      </w:pPr>
      <w:r w:rsidRPr="00BF0A5E">
        <w:rPr>
          <w:sz w:val="28"/>
          <w:szCs w:val="28"/>
        </w:rPr>
        <w:t>проїздів та пішохідних доріжок по вул. Кільцева, 3 в м. Винники.</w:t>
      </w:r>
    </w:p>
    <w:p w14:paraId="2A46F1E7" w14:textId="77777777" w:rsidR="00BF0A5E" w:rsidRPr="00BF0A5E" w:rsidRDefault="00BF0A5E" w:rsidP="00BF0A5E">
      <w:pPr>
        <w:rPr>
          <w:sz w:val="28"/>
          <w:szCs w:val="28"/>
        </w:rPr>
      </w:pPr>
    </w:p>
    <w:p w14:paraId="3E72EB1E" w14:textId="77777777" w:rsidR="00BF0A5E" w:rsidRPr="00BF0A5E" w:rsidRDefault="00BF0A5E" w:rsidP="00BF0A5E">
      <w:pPr>
        <w:rPr>
          <w:sz w:val="28"/>
          <w:szCs w:val="28"/>
        </w:rPr>
      </w:pPr>
      <w:r w:rsidRPr="00BF0A5E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59B2A527" w14:textId="77777777" w:rsidR="00BF0A5E" w:rsidRPr="00BF0A5E" w:rsidRDefault="00BF0A5E" w:rsidP="00BF0A5E">
      <w:pPr>
        <w:rPr>
          <w:sz w:val="28"/>
          <w:szCs w:val="28"/>
        </w:rPr>
      </w:pPr>
      <w:r w:rsidRPr="00BF0A5E">
        <w:rPr>
          <w:sz w:val="28"/>
          <w:szCs w:val="28"/>
        </w:rPr>
        <w:t>голови з питань діяльності виконавчих органів ради.</w:t>
      </w:r>
    </w:p>
    <w:p w14:paraId="6719FF00" w14:textId="77777777" w:rsidR="00BF0A5E" w:rsidRDefault="00BF0A5E" w:rsidP="00BF0A5E">
      <w:pPr>
        <w:rPr>
          <w:sz w:val="28"/>
          <w:szCs w:val="28"/>
        </w:rPr>
      </w:pPr>
    </w:p>
    <w:p w14:paraId="40A82883" w14:textId="77777777" w:rsidR="00BF0A5E" w:rsidRDefault="00BF0A5E" w:rsidP="00BF0A5E">
      <w:pPr>
        <w:rPr>
          <w:sz w:val="28"/>
          <w:szCs w:val="28"/>
        </w:rPr>
      </w:pPr>
    </w:p>
    <w:p w14:paraId="01C471E0" w14:textId="112D3FA2" w:rsidR="00213958" w:rsidRPr="006F2805" w:rsidRDefault="00BF0A5E" w:rsidP="00BF0A5E">
      <w:pPr>
        <w:rPr>
          <w:sz w:val="28"/>
          <w:szCs w:val="28"/>
        </w:rPr>
      </w:pPr>
      <w:r w:rsidRPr="00BF0A5E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bookmarkStart w:id="1" w:name="_GoBack"/>
      <w:bookmarkEnd w:id="1"/>
      <w:r w:rsidRPr="00BF0A5E">
        <w:rPr>
          <w:sz w:val="28"/>
          <w:szCs w:val="28"/>
        </w:rPr>
        <w:t>Уваров С.І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5061D" w14:textId="77777777" w:rsidR="000E032E" w:rsidRDefault="000E032E">
      <w:r>
        <w:separator/>
      </w:r>
    </w:p>
  </w:endnote>
  <w:endnote w:type="continuationSeparator" w:id="0">
    <w:p w14:paraId="04636A50" w14:textId="77777777" w:rsidR="000E032E" w:rsidRDefault="000E0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3D601" w14:textId="77777777" w:rsidR="000E032E" w:rsidRDefault="000E032E">
      <w:r>
        <w:separator/>
      </w:r>
    </w:p>
  </w:footnote>
  <w:footnote w:type="continuationSeparator" w:id="0">
    <w:p w14:paraId="17ED297A" w14:textId="77777777" w:rsidR="000E032E" w:rsidRDefault="000E0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032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0A5E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C492B-4412-427C-95D3-3A29B266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2023-11-29T08:59:00Z</dcterms:modified>
</cp:coreProperties>
</file>