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31574944" w14:textId="77777777" w:rsidR="00525322" w:rsidRDefault="00525322" w:rsidP="00A84DA2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F244352" w14:textId="155D24BE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CA2910A" w:rsidR="00BE7A3D" w:rsidRDefault="00BE7A3D" w:rsidP="00525322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на капітальний  ремонт внутрішньоквартальних проїздів та пішохідних  доріжок по вул. Кільцева, 2 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82C3FAD" w14:textId="77777777" w:rsidR="00525322" w:rsidRPr="00525322" w:rsidRDefault="00525322" w:rsidP="00525322">
      <w:pPr>
        <w:ind w:firstLine="720"/>
        <w:rPr>
          <w:sz w:val="28"/>
          <w:szCs w:val="28"/>
        </w:rPr>
      </w:pPr>
      <w:r w:rsidRPr="00525322">
        <w:rPr>
          <w:sz w:val="28"/>
          <w:szCs w:val="28"/>
        </w:rPr>
        <w:t>Відповідно до Бюджетного кодексу України, Закону України “Про</w:t>
      </w:r>
    </w:p>
    <w:p w14:paraId="5493BC31" w14:textId="77777777" w:rsidR="00525322" w:rsidRPr="00525322" w:rsidRDefault="00525322" w:rsidP="00525322">
      <w:pPr>
        <w:rPr>
          <w:sz w:val="28"/>
          <w:szCs w:val="28"/>
        </w:rPr>
      </w:pPr>
      <w:r w:rsidRPr="00525322">
        <w:rPr>
          <w:sz w:val="28"/>
          <w:szCs w:val="28"/>
        </w:rPr>
        <w:t>місцеве самоврядування в Україні », рішення Винниківської міської ради №</w:t>
      </w:r>
    </w:p>
    <w:p w14:paraId="42A796D1" w14:textId="134BC9DB" w:rsidR="00525322" w:rsidRPr="00525322" w:rsidRDefault="00525322" w:rsidP="00525322">
      <w:pPr>
        <w:rPr>
          <w:sz w:val="28"/>
          <w:szCs w:val="28"/>
        </w:rPr>
      </w:pPr>
      <w:r>
        <w:rPr>
          <w:sz w:val="28"/>
          <w:szCs w:val="28"/>
        </w:rPr>
        <w:t>1618 від 29.01.2015 р. «</w:t>
      </w:r>
      <w:r w:rsidRPr="00525322">
        <w:rPr>
          <w:sz w:val="28"/>
          <w:szCs w:val="28"/>
        </w:rPr>
        <w:t>Про міський бюджет м. Винники на 2015 рік”</w:t>
      </w:r>
    </w:p>
    <w:p w14:paraId="3251A2CC" w14:textId="77777777" w:rsidR="00525322" w:rsidRPr="00525322" w:rsidRDefault="00525322" w:rsidP="00525322">
      <w:pPr>
        <w:rPr>
          <w:sz w:val="28"/>
          <w:szCs w:val="28"/>
        </w:rPr>
      </w:pPr>
      <w:r w:rsidRPr="00525322">
        <w:rPr>
          <w:sz w:val="28"/>
          <w:szCs w:val="28"/>
        </w:rPr>
        <w:t>виконавчий комітет Винниківської міської ради</w:t>
      </w:r>
    </w:p>
    <w:p w14:paraId="4EFE98A3" w14:textId="77777777" w:rsidR="00525322" w:rsidRDefault="00525322" w:rsidP="00525322">
      <w:pPr>
        <w:jc w:val="center"/>
        <w:rPr>
          <w:sz w:val="28"/>
          <w:szCs w:val="28"/>
        </w:rPr>
      </w:pPr>
    </w:p>
    <w:p w14:paraId="00DF41E8" w14:textId="520DB3FA" w:rsidR="00525322" w:rsidRDefault="00525322" w:rsidP="00525322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</w:t>
      </w:r>
      <w:r w:rsidRPr="00525322">
        <w:rPr>
          <w:sz w:val="28"/>
          <w:szCs w:val="28"/>
        </w:rPr>
        <w:t>В:</w:t>
      </w:r>
    </w:p>
    <w:p w14:paraId="72BE63A5" w14:textId="77777777" w:rsidR="00525322" w:rsidRPr="00525322" w:rsidRDefault="00525322" w:rsidP="00525322">
      <w:pPr>
        <w:jc w:val="center"/>
        <w:rPr>
          <w:sz w:val="28"/>
          <w:szCs w:val="28"/>
        </w:rPr>
      </w:pPr>
    </w:p>
    <w:p w14:paraId="0FF013F0" w14:textId="77777777" w:rsidR="00525322" w:rsidRPr="00525322" w:rsidRDefault="00525322" w:rsidP="00525322">
      <w:pPr>
        <w:rPr>
          <w:sz w:val="28"/>
          <w:szCs w:val="28"/>
        </w:rPr>
      </w:pPr>
      <w:r w:rsidRPr="00525322">
        <w:rPr>
          <w:sz w:val="28"/>
          <w:szCs w:val="28"/>
        </w:rPr>
        <w:t>1.Затвердити робочий проект на капітальний ремонт внутрішньоквартальних</w:t>
      </w:r>
    </w:p>
    <w:p w14:paraId="08398993" w14:textId="0D01AB61" w:rsidR="00525322" w:rsidRDefault="00525322" w:rsidP="00525322">
      <w:pPr>
        <w:rPr>
          <w:sz w:val="28"/>
          <w:szCs w:val="28"/>
        </w:rPr>
      </w:pPr>
      <w:r w:rsidRPr="00525322">
        <w:rPr>
          <w:sz w:val="28"/>
          <w:szCs w:val="28"/>
        </w:rPr>
        <w:t>проїздів та пішохідних доріжок по вул. Кільцева, 2 м. Винники.</w:t>
      </w:r>
    </w:p>
    <w:p w14:paraId="14185439" w14:textId="77777777" w:rsidR="00525322" w:rsidRPr="00525322" w:rsidRDefault="00525322" w:rsidP="00525322">
      <w:pPr>
        <w:rPr>
          <w:sz w:val="28"/>
          <w:szCs w:val="28"/>
        </w:rPr>
      </w:pPr>
    </w:p>
    <w:p w14:paraId="225F91E7" w14:textId="77777777" w:rsidR="00525322" w:rsidRPr="00525322" w:rsidRDefault="00525322" w:rsidP="00525322">
      <w:pPr>
        <w:rPr>
          <w:sz w:val="28"/>
          <w:szCs w:val="28"/>
        </w:rPr>
      </w:pPr>
      <w:r w:rsidRPr="00525322">
        <w:rPr>
          <w:sz w:val="28"/>
          <w:szCs w:val="28"/>
        </w:rPr>
        <w:t>2.Контроль за виконанням даного рішення покласти на заступника міського</w:t>
      </w:r>
    </w:p>
    <w:p w14:paraId="476CFD4F" w14:textId="77777777" w:rsidR="00525322" w:rsidRPr="00525322" w:rsidRDefault="00525322" w:rsidP="00525322">
      <w:pPr>
        <w:rPr>
          <w:sz w:val="28"/>
          <w:szCs w:val="28"/>
        </w:rPr>
      </w:pPr>
      <w:r w:rsidRPr="00525322">
        <w:rPr>
          <w:sz w:val="28"/>
          <w:szCs w:val="28"/>
        </w:rPr>
        <w:t>голови з питань діяльності виконавчих органів ради.</w:t>
      </w:r>
    </w:p>
    <w:p w14:paraId="05B24D7F" w14:textId="77777777" w:rsidR="00525322" w:rsidRDefault="00525322" w:rsidP="00525322">
      <w:pPr>
        <w:rPr>
          <w:sz w:val="28"/>
          <w:szCs w:val="28"/>
        </w:rPr>
      </w:pPr>
    </w:p>
    <w:p w14:paraId="38A9AF34" w14:textId="77777777" w:rsidR="00525322" w:rsidRDefault="00525322" w:rsidP="00525322">
      <w:pPr>
        <w:rPr>
          <w:sz w:val="28"/>
          <w:szCs w:val="28"/>
        </w:rPr>
      </w:pPr>
    </w:p>
    <w:p w14:paraId="01C471E0" w14:textId="36EBB58E" w:rsidR="00213958" w:rsidRPr="006F2805" w:rsidRDefault="00525322" w:rsidP="00525322">
      <w:pPr>
        <w:rPr>
          <w:sz w:val="28"/>
          <w:szCs w:val="28"/>
        </w:rPr>
      </w:pPr>
      <w:r w:rsidRPr="00525322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</w:t>
      </w:r>
      <w:bookmarkStart w:id="1" w:name="_GoBack"/>
      <w:bookmarkEnd w:id="1"/>
      <w:r w:rsidRPr="00525322">
        <w:rPr>
          <w:sz w:val="28"/>
          <w:szCs w:val="28"/>
        </w:rPr>
        <w:t>Уваров С.l.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96E8AA" w14:textId="77777777" w:rsidR="000D698B" w:rsidRDefault="000D698B">
      <w:r>
        <w:separator/>
      </w:r>
    </w:p>
  </w:endnote>
  <w:endnote w:type="continuationSeparator" w:id="0">
    <w:p w14:paraId="5FF7B94D" w14:textId="77777777" w:rsidR="000D698B" w:rsidRDefault="000D6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8B5ECE" w14:textId="77777777" w:rsidR="000D698B" w:rsidRDefault="000D698B">
      <w:r>
        <w:separator/>
      </w:r>
    </w:p>
  </w:footnote>
  <w:footnote w:type="continuationSeparator" w:id="0">
    <w:p w14:paraId="4C45C5E3" w14:textId="77777777" w:rsidR="000D698B" w:rsidRDefault="000D69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698B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5322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BE5216-80F3-4A08-B25D-72E24CB33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670</Words>
  <Characters>382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2023-11-29T10:00:00Z</dcterms:modified>
</cp:coreProperties>
</file>