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EAD8E72" w14:textId="77777777" w:rsidR="00D51EF5" w:rsidRDefault="00D51EF5" w:rsidP="00A84DA2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F244352" w14:textId="02090265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533E7645" w:rsidR="00BE7A3D" w:rsidRDefault="00BE7A3D" w:rsidP="00D51EF5">
            <w:pP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28.04.2015р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на капітальний  ремонт внутрішньоквартальних проїздів та пішохідних  доріжок по вул. Кільцева, 1  в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B9E2613" w14:textId="40350500" w:rsidR="00D51EF5" w:rsidRPr="00D51EF5" w:rsidRDefault="00D51EF5" w:rsidP="00D51EF5">
      <w:pPr>
        <w:ind w:firstLine="720"/>
        <w:jc w:val="both"/>
        <w:rPr>
          <w:sz w:val="28"/>
          <w:szCs w:val="28"/>
        </w:rPr>
      </w:pPr>
      <w:r w:rsidRPr="00D51EF5">
        <w:rPr>
          <w:sz w:val="28"/>
          <w:szCs w:val="28"/>
        </w:rPr>
        <w:t>Відповідно до Бюджетного кодек</w:t>
      </w:r>
      <w:r>
        <w:rPr>
          <w:sz w:val="28"/>
          <w:szCs w:val="28"/>
        </w:rPr>
        <w:t>су України, Закону України «Про</w:t>
      </w:r>
    </w:p>
    <w:p w14:paraId="5D2789CE" w14:textId="77777777" w:rsidR="00D51EF5" w:rsidRPr="00D51EF5" w:rsidRDefault="00D51EF5" w:rsidP="00D51EF5">
      <w:pPr>
        <w:jc w:val="both"/>
        <w:rPr>
          <w:sz w:val="28"/>
          <w:szCs w:val="28"/>
        </w:rPr>
      </w:pPr>
      <w:r w:rsidRPr="00D51EF5">
        <w:rPr>
          <w:sz w:val="28"/>
          <w:szCs w:val="28"/>
        </w:rPr>
        <w:t>місцеве самоврядування в Україні », рішення Винниківської міської ради №</w:t>
      </w:r>
    </w:p>
    <w:p w14:paraId="50DE9B0C" w14:textId="53B1E6D9" w:rsidR="00D51EF5" w:rsidRPr="00D51EF5" w:rsidRDefault="00D51EF5" w:rsidP="00D51EF5">
      <w:pPr>
        <w:jc w:val="both"/>
        <w:rPr>
          <w:sz w:val="28"/>
          <w:szCs w:val="28"/>
        </w:rPr>
      </w:pPr>
      <w:r>
        <w:rPr>
          <w:sz w:val="28"/>
          <w:szCs w:val="28"/>
        </w:rPr>
        <w:t>1618 від 29.01.2015 р. «</w:t>
      </w:r>
      <w:r w:rsidRPr="00D51EF5">
        <w:rPr>
          <w:sz w:val="28"/>
          <w:szCs w:val="28"/>
        </w:rPr>
        <w:t>Про міський бюджет м. Винники на 2015 рік»,</w:t>
      </w:r>
    </w:p>
    <w:p w14:paraId="06EEF4D4" w14:textId="77777777" w:rsidR="00D51EF5" w:rsidRPr="00D51EF5" w:rsidRDefault="00D51EF5" w:rsidP="00D51EF5">
      <w:pPr>
        <w:jc w:val="both"/>
        <w:rPr>
          <w:sz w:val="28"/>
          <w:szCs w:val="28"/>
        </w:rPr>
      </w:pPr>
      <w:r w:rsidRPr="00D51EF5">
        <w:rPr>
          <w:sz w:val="28"/>
          <w:szCs w:val="28"/>
        </w:rPr>
        <w:t>виконавчий комітет Винниківської міської ради</w:t>
      </w:r>
    </w:p>
    <w:p w14:paraId="5EBAEC86" w14:textId="77777777" w:rsidR="00D51EF5" w:rsidRDefault="00D51EF5" w:rsidP="00D51EF5">
      <w:pPr>
        <w:jc w:val="both"/>
        <w:rPr>
          <w:sz w:val="28"/>
          <w:szCs w:val="28"/>
        </w:rPr>
      </w:pPr>
    </w:p>
    <w:p w14:paraId="183317D9" w14:textId="4410C38B" w:rsidR="00D51EF5" w:rsidRDefault="00D51EF5" w:rsidP="00D51EF5">
      <w:pPr>
        <w:jc w:val="center"/>
        <w:rPr>
          <w:sz w:val="28"/>
          <w:szCs w:val="28"/>
        </w:rPr>
      </w:pPr>
      <w:r w:rsidRPr="00D51EF5">
        <w:rPr>
          <w:sz w:val="28"/>
          <w:szCs w:val="28"/>
        </w:rPr>
        <w:t>ВИРІШИВ:</w:t>
      </w:r>
    </w:p>
    <w:p w14:paraId="522A96CB" w14:textId="77777777" w:rsidR="00D51EF5" w:rsidRPr="00D51EF5" w:rsidRDefault="00D51EF5" w:rsidP="00D51EF5">
      <w:pPr>
        <w:jc w:val="center"/>
        <w:rPr>
          <w:sz w:val="28"/>
          <w:szCs w:val="28"/>
        </w:rPr>
      </w:pPr>
    </w:p>
    <w:p w14:paraId="7B26A776" w14:textId="77777777" w:rsidR="00D51EF5" w:rsidRPr="00D51EF5" w:rsidRDefault="00D51EF5" w:rsidP="00D51EF5">
      <w:pPr>
        <w:jc w:val="both"/>
        <w:rPr>
          <w:sz w:val="28"/>
          <w:szCs w:val="28"/>
        </w:rPr>
      </w:pPr>
      <w:r w:rsidRPr="00D51EF5">
        <w:rPr>
          <w:sz w:val="28"/>
          <w:szCs w:val="28"/>
        </w:rPr>
        <w:t>1.Затвердити робочий проект на капітальний ремонт внутрішньоквартальних</w:t>
      </w:r>
    </w:p>
    <w:p w14:paraId="14F34C96" w14:textId="46E7C7C8" w:rsidR="00D51EF5" w:rsidRDefault="00D51EF5" w:rsidP="00D51EF5">
      <w:pPr>
        <w:jc w:val="both"/>
        <w:rPr>
          <w:sz w:val="28"/>
          <w:szCs w:val="28"/>
        </w:rPr>
      </w:pPr>
      <w:r w:rsidRPr="00D51EF5">
        <w:rPr>
          <w:sz w:val="28"/>
          <w:szCs w:val="28"/>
        </w:rPr>
        <w:t>проїздів та пішохідних доріжок по вул. Кільцева, 1 в м. Винники.</w:t>
      </w:r>
    </w:p>
    <w:p w14:paraId="44E81BEC" w14:textId="77777777" w:rsidR="00D51EF5" w:rsidRPr="00D51EF5" w:rsidRDefault="00D51EF5" w:rsidP="00D51EF5">
      <w:pPr>
        <w:jc w:val="both"/>
        <w:rPr>
          <w:sz w:val="28"/>
          <w:szCs w:val="28"/>
        </w:rPr>
      </w:pPr>
    </w:p>
    <w:p w14:paraId="54CDCD90" w14:textId="77777777" w:rsidR="00D51EF5" w:rsidRPr="00D51EF5" w:rsidRDefault="00D51EF5" w:rsidP="00D51EF5">
      <w:pPr>
        <w:jc w:val="both"/>
        <w:rPr>
          <w:sz w:val="28"/>
          <w:szCs w:val="28"/>
        </w:rPr>
      </w:pPr>
      <w:r w:rsidRPr="00D51EF5">
        <w:rPr>
          <w:sz w:val="28"/>
          <w:szCs w:val="28"/>
        </w:rPr>
        <w:t>2.Контроль за виконанням даного рішення покласти на заступника міського</w:t>
      </w:r>
    </w:p>
    <w:p w14:paraId="7653FA8E" w14:textId="77777777" w:rsidR="00D51EF5" w:rsidRPr="00D51EF5" w:rsidRDefault="00D51EF5" w:rsidP="00D51EF5">
      <w:pPr>
        <w:jc w:val="both"/>
        <w:rPr>
          <w:sz w:val="28"/>
          <w:szCs w:val="28"/>
        </w:rPr>
      </w:pPr>
      <w:r w:rsidRPr="00D51EF5">
        <w:rPr>
          <w:sz w:val="28"/>
          <w:szCs w:val="28"/>
        </w:rPr>
        <w:t>голови з питань діяльності виконавчих органів ради.</w:t>
      </w:r>
    </w:p>
    <w:p w14:paraId="3ED4C8E3" w14:textId="77777777" w:rsidR="00D51EF5" w:rsidRDefault="00D51EF5" w:rsidP="00D51EF5">
      <w:pPr>
        <w:jc w:val="both"/>
        <w:rPr>
          <w:sz w:val="28"/>
          <w:szCs w:val="28"/>
        </w:rPr>
      </w:pPr>
    </w:p>
    <w:p w14:paraId="11E0D1A3" w14:textId="77777777" w:rsidR="00D51EF5" w:rsidRDefault="00D51EF5" w:rsidP="00D51EF5">
      <w:pPr>
        <w:jc w:val="both"/>
        <w:rPr>
          <w:sz w:val="28"/>
          <w:szCs w:val="28"/>
        </w:rPr>
      </w:pPr>
    </w:p>
    <w:p w14:paraId="01C471E0" w14:textId="4C80C9A8" w:rsidR="00213958" w:rsidRPr="006F2805" w:rsidRDefault="00D51EF5" w:rsidP="00D51EF5">
      <w:pPr>
        <w:jc w:val="both"/>
        <w:rPr>
          <w:sz w:val="28"/>
          <w:szCs w:val="28"/>
        </w:rPr>
      </w:pPr>
      <w:r w:rsidRPr="00D51EF5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Ува</w:t>
      </w:r>
      <w:bookmarkStart w:id="1" w:name="_GoBack"/>
      <w:bookmarkEnd w:id="1"/>
      <w:r w:rsidRPr="00D51EF5">
        <w:rPr>
          <w:sz w:val="28"/>
          <w:szCs w:val="28"/>
        </w:rPr>
        <w:t>ров С.І.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00572D" w14:textId="77777777" w:rsidR="00130617" w:rsidRDefault="00130617">
      <w:r>
        <w:separator/>
      </w:r>
    </w:p>
  </w:endnote>
  <w:endnote w:type="continuationSeparator" w:id="0">
    <w:p w14:paraId="748BEFCD" w14:textId="77777777" w:rsidR="00130617" w:rsidRDefault="00130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EBB113" w14:textId="77777777" w:rsidR="00130617" w:rsidRDefault="00130617">
      <w:r>
        <w:separator/>
      </w:r>
    </w:p>
  </w:footnote>
  <w:footnote w:type="continuationSeparator" w:id="0">
    <w:p w14:paraId="269EFB34" w14:textId="77777777" w:rsidR="00130617" w:rsidRDefault="00130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30617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51EF5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C7DC36-9DC6-467B-A570-69DEF97EF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670</Words>
  <Characters>382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2023-11-29T08:51:00Z</dcterms:modified>
</cp:coreProperties>
</file>