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15115EB7" w14:textId="77777777" w:rsidR="00382085" w:rsidRDefault="00382085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15025206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66B3E3D" w:rsidR="00BE7A3D" w:rsidRDefault="00BE7A3D" w:rsidP="00382085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калькуляцій на роботи по  обслуговуванню міських доріг. площ,  тротуарів на 2015 рік.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6F7EEF" w14:textId="77777777" w:rsidR="00382085" w:rsidRPr="00382085" w:rsidRDefault="00382085" w:rsidP="00382085">
      <w:pPr>
        <w:rPr>
          <w:sz w:val="28"/>
          <w:szCs w:val="28"/>
        </w:rPr>
      </w:pPr>
    </w:p>
    <w:p w14:paraId="5649FE20" w14:textId="77777777" w:rsidR="00382085" w:rsidRPr="00382085" w:rsidRDefault="00382085" w:rsidP="00382085">
      <w:pPr>
        <w:rPr>
          <w:sz w:val="28"/>
          <w:szCs w:val="28"/>
        </w:rPr>
      </w:pPr>
    </w:p>
    <w:p w14:paraId="28281F92" w14:textId="33991233" w:rsidR="00382085" w:rsidRPr="00382085" w:rsidRDefault="00382085" w:rsidP="00382085">
      <w:pPr>
        <w:rPr>
          <w:sz w:val="28"/>
          <w:szCs w:val="28"/>
        </w:rPr>
      </w:pPr>
      <w:r w:rsidRPr="00382085">
        <w:rPr>
          <w:sz w:val="28"/>
          <w:szCs w:val="28"/>
        </w:rPr>
        <w:t>3 метою забезпечення безперебійної ефекти</w:t>
      </w:r>
      <w:r>
        <w:rPr>
          <w:sz w:val="28"/>
          <w:szCs w:val="28"/>
        </w:rPr>
        <w:t>вності роботи Дочірнього підприє</w:t>
      </w:r>
      <w:r w:rsidRPr="00382085">
        <w:rPr>
          <w:sz w:val="28"/>
          <w:szCs w:val="28"/>
        </w:rPr>
        <w:t>мства</w:t>
      </w:r>
      <w:r>
        <w:rPr>
          <w:sz w:val="28"/>
          <w:szCs w:val="28"/>
        </w:rPr>
        <w:t xml:space="preserve"> </w:t>
      </w:r>
      <w:r w:rsidRPr="00382085">
        <w:rPr>
          <w:sz w:val="28"/>
          <w:szCs w:val="28"/>
        </w:rPr>
        <w:t>“Добробут”</w:t>
      </w:r>
      <w:r>
        <w:rPr>
          <w:sz w:val="28"/>
          <w:szCs w:val="28"/>
        </w:rPr>
        <w:t xml:space="preserve"> </w:t>
      </w:r>
      <w:r w:rsidRPr="00382085">
        <w:rPr>
          <w:sz w:val="28"/>
          <w:szCs w:val="28"/>
        </w:rPr>
        <w:t>м</w:t>
      </w:r>
      <w:r>
        <w:rPr>
          <w:sz w:val="28"/>
          <w:szCs w:val="28"/>
        </w:rPr>
        <w:t xml:space="preserve">алого комунального підприємства </w:t>
      </w:r>
      <w:r w:rsidRPr="00382085">
        <w:rPr>
          <w:sz w:val="28"/>
          <w:szCs w:val="28"/>
        </w:rPr>
        <w:t>“Винниківське”,</w:t>
      </w:r>
      <w:r>
        <w:rPr>
          <w:sz w:val="28"/>
          <w:szCs w:val="28"/>
        </w:rPr>
        <w:t xml:space="preserve"> </w:t>
      </w:r>
      <w:r w:rsidRPr="00382085">
        <w:rPr>
          <w:sz w:val="28"/>
          <w:szCs w:val="28"/>
        </w:rPr>
        <w:t>керуючись законами України</w:t>
      </w:r>
      <w:r>
        <w:rPr>
          <w:sz w:val="28"/>
          <w:szCs w:val="28"/>
        </w:rPr>
        <w:t xml:space="preserve"> </w:t>
      </w:r>
      <w:r w:rsidRPr="00382085">
        <w:rPr>
          <w:sz w:val="28"/>
          <w:szCs w:val="28"/>
        </w:rPr>
        <w:t xml:space="preserve">“Про </w:t>
      </w:r>
      <w:r>
        <w:rPr>
          <w:sz w:val="28"/>
          <w:szCs w:val="28"/>
        </w:rPr>
        <w:t>місцеве самоврядування в України</w:t>
      </w:r>
      <w:r w:rsidRPr="00382085">
        <w:rPr>
          <w:sz w:val="28"/>
          <w:szCs w:val="28"/>
        </w:rPr>
        <w:t>» виконавчий комітет Винниківської міської ради</w:t>
      </w:r>
    </w:p>
    <w:p w14:paraId="6E02039B" w14:textId="77777777" w:rsidR="00382085" w:rsidRDefault="00382085" w:rsidP="00382085">
      <w:pPr>
        <w:jc w:val="center"/>
        <w:rPr>
          <w:sz w:val="28"/>
          <w:szCs w:val="28"/>
        </w:rPr>
      </w:pPr>
    </w:p>
    <w:p w14:paraId="264FE4DB" w14:textId="6F112188" w:rsidR="00382085" w:rsidRDefault="00382085" w:rsidP="0038208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382085">
        <w:rPr>
          <w:sz w:val="28"/>
          <w:szCs w:val="28"/>
        </w:rPr>
        <w:t>ИВ:</w:t>
      </w:r>
    </w:p>
    <w:p w14:paraId="6D60E669" w14:textId="77777777" w:rsidR="00382085" w:rsidRPr="00382085" w:rsidRDefault="00382085" w:rsidP="00382085">
      <w:pPr>
        <w:jc w:val="center"/>
        <w:rPr>
          <w:sz w:val="28"/>
          <w:szCs w:val="28"/>
        </w:rPr>
      </w:pPr>
    </w:p>
    <w:p w14:paraId="2AEAEB63" w14:textId="210CFE0B" w:rsidR="00382085" w:rsidRPr="00382085" w:rsidRDefault="00382085" w:rsidP="0038208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82085">
        <w:rPr>
          <w:sz w:val="28"/>
          <w:szCs w:val="28"/>
        </w:rPr>
        <w:t>Затвердити калькуляції на роботи для ДП «Добробут» МКІ «Винниківське» на</w:t>
      </w:r>
      <w:r w:rsidRPr="00382085">
        <w:rPr>
          <w:sz w:val="28"/>
          <w:szCs w:val="28"/>
        </w:rPr>
        <w:t xml:space="preserve"> </w:t>
      </w:r>
      <w:r w:rsidRPr="00382085">
        <w:rPr>
          <w:sz w:val="28"/>
          <w:szCs w:val="28"/>
        </w:rPr>
        <w:t>2015 рік згідно кальку</w:t>
      </w:r>
      <w:r w:rsidRPr="00382085">
        <w:rPr>
          <w:sz w:val="28"/>
          <w:szCs w:val="28"/>
        </w:rPr>
        <w:t>ляцій № І/зима, 2/зима; З/зима;</w:t>
      </w:r>
    </w:p>
    <w:p w14:paraId="12F75546" w14:textId="23B9D346" w:rsidR="00382085" w:rsidRPr="00382085" w:rsidRDefault="00382085" w:rsidP="00382085">
      <w:pPr>
        <w:rPr>
          <w:sz w:val="28"/>
          <w:szCs w:val="28"/>
        </w:rPr>
      </w:pPr>
      <w:r w:rsidRPr="00382085">
        <w:rPr>
          <w:sz w:val="28"/>
          <w:szCs w:val="28"/>
        </w:rPr>
        <w:t>4/зима;1;2:3:4,5:6;7:8:9,10:11;12:13;14</w:t>
      </w:r>
    </w:p>
    <w:p w14:paraId="4E5DEF8E" w14:textId="0F13633C" w:rsidR="00382085" w:rsidRPr="00382085" w:rsidRDefault="00382085" w:rsidP="0038208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82085">
        <w:rPr>
          <w:sz w:val="28"/>
          <w:szCs w:val="28"/>
        </w:rPr>
        <w:t>Контроль за виконання рішення покласти на директора ДИ «Добробут»</w:t>
      </w:r>
    </w:p>
    <w:p w14:paraId="04BBEFA2" w14:textId="77777777" w:rsidR="00382085" w:rsidRPr="00382085" w:rsidRDefault="00382085" w:rsidP="00382085">
      <w:pPr>
        <w:rPr>
          <w:sz w:val="28"/>
          <w:szCs w:val="28"/>
        </w:rPr>
      </w:pPr>
      <w:r w:rsidRPr="00382085">
        <w:rPr>
          <w:sz w:val="28"/>
          <w:szCs w:val="28"/>
        </w:rPr>
        <w:t>МКП «Винниківське»</w:t>
      </w:r>
    </w:p>
    <w:p w14:paraId="21B7036B" w14:textId="77777777" w:rsidR="00382085" w:rsidRDefault="00382085" w:rsidP="00382085">
      <w:pPr>
        <w:rPr>
          <w:sz w:val="28"/>
          <w:szCs w:val="28"/>
        </w:rPr>
      </w:pPr>
    </w:p>
    <w:p w14:paraId="0DEFF143" w14:textId="77777777" w:rsidR="00382085" w:rsidRDefault="00382085" w:rsidP="00382085">
      <w:pPr>
        <w:rPr>
          <w:sz w:val="28"/>
          <w:szCs w:val="28"/>
        </w:rPr>
      </w:pPr>
    </w:p>
    <w:p w14:paraId="396BF2FA" w14:textId="77777777" w:rsidR="00382085" w:rsidRDefault="00382085" w:rsidP="00382085">
      <w:pPr>
        <w:rPr>
          <w:sz w:val="28"/>
          <w:szCs w:val="28"/>
        </w:rPr>
      </w:pPr>
    </w:p>
    <w:p w14:paraId="01C471E0" w14:textId="760F3E0C" w:rsidR="00213958" w:rsidRPr="006F2805" w:rsidRDefault="00382085" w:rsidP="00382085">
      <w:pPr>
        <w:rPr>
          <w:sz w:val="28"/>
          <w:szCs w:val="28"/>
        </w:rPr>
      </w:pPr>
      <w:r w:rsidRPr="0038208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382085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2DE54" w14:textId="77777777" w:rsidR="00D90D5B" w:rsidRDefault="00D90D5B">
      <w:r>
        <w:separator/>
      </w:r>
    </w:p>
  </w:endnote>
  <w:endnote w:type="continuationSeparator" w:id="0">
    <w:p w14:paraId="30708FC2" w14:textId="77777777" w:rsidR="00D90D5B" w:rsidRDefault="00D90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7C7CD" w14:textId="77777777" w:rsidR="00D90D5B" w:rsidRDefault="00D90D5B">
      <w:r>
        <w:separator/>
      </w:r>
    </w:p>
  </w:footnote>
  <w:footnote w:type="continuationSeparator" w:id="0">
    <w:p w14:paraId="110BCC0B" w14:textId="77777777" w:rsidR="00D90D5B" w:rsidRDefault="00D90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5329"/>
    <w:multiLevelType w:val="hybridMultilevel"/>
    <w:tmpl w:val="71925F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208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0D5B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C1D6F-8F37-426D-A58E-BCBDAE3E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2023-11-28T14:32:00Z</dcterms:modified>
</cp:coreProperties>
</file>