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105B571" w14:textId="77777777" w:rsidR="009C3412" w:rsidRDefault="009C3412" w:rsidP="00A84DA2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F244352" w14:textId="71FA0E5B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30E779B" w:rsidR="00BE7A3D" w:rsidRDefault="00BE7A3D" w:rsidP="009C3412">
            <w:pP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28.04.2015р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"Про надання матеріальної допомоги ветеранам  Великої Вітчизняної війни до дня Перемоги"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38277DE" w14:textId="636E39F8" w:rsidR="009C3412" w:rsidRPr="009C3412" w:rsidRDefault="009C3412" w:rsidP="009C3412">
      <w:pPr>
        <w:ind w:firstLine="720"/>
        <w:rPr>
          <w:sz w:val="28"/>
          <w:szCs w:val="28"/>
        </w:rPr>
      </w:pPr>
      <w:r w:rsidRPr="009C3412">
        <w:rPr>
          <w:sz w:val="28"/>
          <w:szCs w:val="28"/>
        </w:rPr>
        <w:t>Відповідно до Закону України «Про мі</w:t>
      </w:r>
      <w:r>
        <w:rPr>
          <w:sz w:val="28"/>
          <w:szCs w:val="28"/>
        </w:rPr>
        <w:t>сцеве самоврядування»., беручи д</w:t>
      </w:r>
      <w:r w:rsidRPr="009C3412">
        <w:rPr>
          <w:sz w:val="28"/>
          <w:szCs w:val="28"/>
        </w:rPr>
        <w:t>о</w:t>
      </w:r>
    </w:p>
    <w:p w14:paraId="6F3D7EE0" w14:textId="77777777" w:rsidR="009C3412" w:rsidRPr="009C3412" w:rsidRDefault="009C3412" w:rsidP="009C3412">
      <w:pPr>
        <w:rPr>
          <w:sz w:val="28"/>
          <w:szCs w:val="28"/>
        </w:rPr>
      </w:pPr>
      <w:r w:rsidRPr="009C3412">
        <w:rPr>
          <w:sz w:val="28"/>
          <w:szCs w:val="28"/>
        </w:rPr>
        <w:t>уваги рекомендації комісії з питань надання одноразової матеріальної допомоги</w:t>
      </w:r>
    </w:p>
    <w:p w14:paraId="209A4047" w14:textId="635542A3" w:rsidR="009C3412" w:rsidRPr="009C3412" w:rsidRDefault="009C3412" w:rsidP="009C3412">
      <w:pPr>
        <w:rPr>
          <w:sz w:val="28"/>
          <w:szCs w:val="28"/>
        </w:rPr>
      </w:pPr>
      <w:r w:rsidRPr="009C3412">
        <w:rPr>
          <w:sz w:val="28"/>
          <w:szCs w:val="28"/>
        </w:rPr>
        <w:t>(протокол № 7 від 20 квітня 2015 року), виконавчи</w:t>
      </w:r>
      <w:r>
        <w:rPr>
          <w:sz w:val="28"/>
          <w:szCs w:val="28"/>
        </w:rPr>
        <w:t xml:space="preserve">й комітет Винниківської міської </w:t>
      </w:r>
      <w:r w:rsidRPr="009C3412">
        <w:rPr>
          <w:sz w:val="28"/>
          <w:szCs w:val="28"/>
        </w:rPr>
        <w:t>ради</w:t>
      </w:r>
    </w:p>
    <w:p w14:paraId="58A0ABDF" w14:textId="6BCF9150" w:rsidR="009C3412" w:rsidRDefault="009C3412" w:rsidP="009C3412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ВИРІШИВ:</w:t>
      </w:r>
    </w:p>
    <w:p w14:paraId="1506A82B" w14:textId="77777777" w:rsidR="009C3412" w:rsidRPr="009C3412" w:rsidRDefault="009C3412" w:rsidP="009C3412">
      <w:pPr>
        <w:jc w:val="center"/>
        <w:rPr>
          <w:sz w:val="28"/>
          <w:szCs w:val="28"/>
        </w:rPr>
      </w:pPr>
    </w:p>
    <w:p w14:paraId="26EE802D" w14:textId="77777777" w:rsidR="009C3412" w:rsidRPr="009C3412" w:rsidRDefault="009C3412" w:rsidP="009C3412">
      <w:pPr>
        <w:rPr>
          <w:sz w:val="28"/>
          <w:szCs w:val="28"/>
        </w:rPr>
      </w:pPr>
      <w:r w:rsidRPr="009C3412">
        <w:rPr>
          <w:sz w:val="28"/>
          <w:szCs w:val="28"/>
        </w:rPr>
        <w:t>l. Надати матеріальну допомогу членам Винниківської асоціації інвалідів</w:t>
      </w:r>
    </w:p>
    <w:p w14:paraId="26B802FC" w14:textId="77777777" w:rsidR="009C3412" w:rsidRPr="009C3412" w:rsidRDefault="009C3412" w:rsidP="009C3412">
      <w:pPr>
        <w:rPr>
          <w:sz w:val="28"/>
          <w:szCs w:val="28"/>
        </w:rPr>
      </w:pPr>
      <w:r w:rsidRPr="009C3412">
        <w:rPr>
          <w:sz w:val="28"/>
          <w:szCs w:val="28"/>
        </w:rPr>
        <w:t>війни та ветеранам Великої Вітчизняної війни до Дня Перемоги у розмірі</w:t>
      </w:r>
    </w:p>
    <w:p w14:paraId="7C573FB5" w14:textId="77777777" w:rsidR="009C3412" w:rsidRPr="009C3412" w:rsidRDefault="009C3412" w:rsidP="009C3412">
      <w:pPr>
        <w:rPr>
          <w:sz w:val="28"/>
          <w:szCs w:val="28"/>
        </w:rPr>
      </w:pPr>
      <w:r w:rsidRPr="009C3412">
        <w:rPr>
          <w:sz w:val="28"/>
          <w:szCs w:val="28"/>
        </w:rPr>
        <w:t>200 (двісті) гривень, а саме:</w:t>
      </w:r>
    </w:p>
    <w:p w14:paraId="3A33EB81" w14:textId="0C4D5325" w:rsidR="009C3412" w:rsidRPr="009C3412" w:rsidRDefault="009C3412" w:rsidP="009C3412">
      <w:pPr>
        <w:pStyle w:val="a8"/>
        <w:numPr>
          <w:ilvl w:val="0"/>
          <w:numId w:val="3"/>
        </w:numPr>
        <w:rPr>
          <w:sz w:val="28"/>
          <w:szCs w:val="28"/>
        </w:rPr>
      </w:pPr>
      <w:r w:rsidRPr="009C3412">
        <w:rPr>
          <w:sz w:val="28"/>
          <w:szCs w:val="28"/>
        </w:rPr>
        <w:t>Артеменко Євдокії Мефодіївиі, 1925р.н., проживає м. Винники, вул.</w:t>
      </w:r>
    </w:p>
    <w:p w14:paraId="74DE8B4D" w14:textId="43D6F045" w:rsidR="009C3412" w:rsidRPr="009C3412" w:rsidRDefault="009C3412" w:rsidP="009C3412">
      <w:pPr>
        <w:rPr>
          <w:sz w:val="28"/>
          <w:szCs w:val="28"/>
        </w:rPr>
      </w:pPr>
      <w:r>
        <w:rPr>
          <w:sz w:val="28"/>
          <w:szCs w:val="28"/>
        </w:rPr>
        <w:t>Івасюка, 17а/6</w:t>
      </w:r>
      <w:r w:rsidRPr="009C3412">
        <w:rPr>
          <w:sz w:val="28"/>
          <w:szCs w:val="28"/>
        </w:rPr>
        <w:t>:</w:t>
      </w:r>
    </w:p>
    <w:p w14:paraId="18930834" w14:textId="133C92E0" w:rsidR="009C3412" w:rsidRPr="009C3412" w:rsidRDefault="009C3412" w:rsidP="009C3412">
      <w:pPr>
        <w:pStyle w:val="a8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Березіній Над</w:t>
      </w:r>
      <w:r w:rsidRPr="009C3412">
        <w:rPr>
          <w:sz w:val="28"/>
          <w:szCs w:val="28"/>
        </w:rPr>
        <w:t>ії Данилівні, 1927р.н.. проживає м. Винники. вул. Кільцева,</w:t>
      </w:r>
    </w:p>
    <w:p w14:paraId="5BAE76D9" w14:textId="77777777" w:rsidR="009C3412" w:rsidRPr="009C3412" w:rsidRDefault="009C3412" w:rsidP="009C3412">
      <w:pPr>
        <w:rPr>
          <w:sz w:val="28"/>
          <w:szCs w:val="28"/>
        </w:rPr>
      </w:pPr>
      <w:r w:rsidRPr="009C3412">
        <w:rPr>
          <w:sz w:val="28"/>
          <w:szCs w:val="28"/>
        </w:rPr>
        <w:t>1/45:</w:t>
      </w:r>
    </w:p>
    <w:p w14:paraId="4F12595E" w14:textId="51EB0B27" w:rsidR="009C3412" w:rsidRPr="009C3412" w:rsidRDefault="009C3412" w:rsidP="009C3412">
      <w:pPr>
        <w:pStyle w:val="a8"/>
        <w:numPr>
          <w:ilvl w:val="0"/>
          <w:numId w:val="3"/>
        </w:numPr>
        <w:rPr>
          <w:sz w:val="28"/>
          <w:szCs w:val="28"/>
        </w:rPr>
      </w:pPr>
      <w:r w:rsidRPr="009C3412">
        <w:rPr>
          <w:sz w:val="28"/>
          <w:szCs w:val="28"/>
        </w:rPr>
        <w:t xml:space="preserve">Іванчуку Петру </w:t>
      </w:r>
      <w:r>
        <w:rPr>
          <w:sz w:val="28"/>
          <w:szCs w:val="28"/>
        </w:rPr>
        <w:t>Федоровичу, 1930р.н.. проживає м</w:t>
      </w:r>
      <w:r w:rsidRPr="009C3412">
        <w:rPr>
          <w:sz w:val="28"/>
          <w:szCs w:val="28"/>
        </w:rPr>
        <w:t>. Винники, вул.</w:t>
      </w:r>
    </w:p>
    <w:p w14:paraId="0DFB52A1" w14:textId="636EC3FD" w:rsidR="009C3412" w:rsidRPr="009C3412" w:rsidRDefault="009C3412" w:rsidP="009C3412">
      <w:pPr>
        <w:rPr>
          <w:sz w:val="28"/>
          <w:szCs w:val="28"/>
        </w:rPr>
      </w:pPr>
      <w:r>
        <w:rPr>
          <w:sz w:val="28"/>
          <w:szCs w:val="28"/>
        </w:rPr>
        <w:t>Кільц</w:t>
      </w:r>
      <w:r w:rsidRPr="009C3412">
        <w:rPr>
          <w:sz w:val="28"/>
          <w:szCs w:val="28"/>
        </w:rPr>
        <w:t>ева, 1/6:</w:t>
      </w:r>
    </w:p>
    <w:p w14:paraId="7D9D980B" w14:textId="5D945A18" w:rsidR="009C3412" w:rsidRPr="009C3412" w:rsidRDefault="009C3412" w:rsidP="009C3412">
      <w:pPr>
        <w:pStyle w:val="a8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І</w:t>
      </w:r>
      <w:r w:rsidRPr="009C3412">
        <w:rPr>
          <w:sz w:val="28"/>
          <w:szCs w:val="28"/>
        </w:rPr>
        <w:t>ц</w:t>
      </w:r>
      <w:r w:rsidRPr="009C3412">
        <w:rPr>
          <w:sz w:val="28"/>
          <w:szCs w:val="28"/>
        </w:rPr>
        <w:t>енко Івану Тимофійовичу. 1926р.н. проживає м. Винники, вул.</w:t>
      </w:r>
    </w:p>
    <w:p w14:paraId="21DEC89F" w14:textId="77777777" w:rsidR="009C3412" w:rsidRPr="009C3412" w:rsidRDefault="009C3412" w:rsidP="009C3412">
      <w:pPr>
        <w:rPr>
          <w:sz w:val="28"/>
          <w:szCs w:val="28"/>
        </w:rPr>
      </w:pPr>
      <w:r w:rsidRPr="009C3412">
        <w:rPr>
          <w:sz w:val="28"/>
          <w:szCs w:val="28"/>
        </w:rPr>
        <w:t>Кільцева,3/37;</w:t>
      </w:r>
    </w:p>
    <w:p w14:paraId="7AC34184" w14:textId="2A37D0C3" w:rsidR="009C3412" w:rsidRPr="009C3412" w:rsidRDefault="009C3412" w:rsidP="009C3412">
      <w:pPr>
        <w:pStyle w:val="a8"/>
        <w:numPr>
          <w:ilvl w:val="0"/>
          <w:numId w:val="3"/>
        </w:numPr>
        <w:rPr>
          <w:sz w:val="28"/>
          <w:szCs w:val="28"/>
        </w:rPr>
      </w:pPr>
      <w:r w:rsidRPr="009C3412">
        <w:rPr>
          <w:sz w:val="28"/>
          <w:szCs w:val="28"/>
        </w:rPr>
        <w:t>Рябову Івану Івановичу, 1924р.н. проживає м. Винники, вул. Дмитерка, 2;</w:t>
      </w:r>
    </w:p>
    <w:p w14:paraId="2FB56947" w14:textId="0E751F8C" w:rsidR="009C3412" w:rsidRPr="009C3412" w:rsidRDefault="009C3412" w:rsidP="009C3412">
      <w:pPr>
        <w:pStyle w:val="a8"/>
        <w:numPr>
          <w:ilvl w:val="0"/>
          <w:numId w:val="3"/>
        </w:numPr>
        <w:rPr>
          <w:sz w:val="28"/>
          <w:szCs w:val="28"/>
        </w:rPr>
      </w:pPr>
      <w:r w:rsidRPr="009C3412">
        <w:rPr>
          <w:sz w:val="28"/>
          <w:szCs w:val="28"/>
        </w:rPr>
        <w:t>Кулиничу Василю Петровичу, 1927р.н., проживає м. Винники, вул.</w:t>
      </w:r>
    </w:p>
    <w:p w14:paraId="5D949A3D" w14:textId="54D81AD7" w:rsidR="009C3412" w:rsidRPr="009C3412" w:rsidRDefault="009C3412" w:rsidP="009C3412">
      <w:pPr>
        <w:rPr>
          <w:sz w:val="28"/>
          <w:szCs w:val="28"/>
        </w:rPr>
      </w:pPr>
      <w:r>
        <w:rPr>
          <w:sz w:val="28"/>
          <w:szCs w:val="28"/>
        </w:rPr>
        <w:t>Галипька, 49а/1</w:t>
      </w:r>
      <w:r w:rsidRPr="009C3412">
        <w:rPr>
          <w:sz w:val="28"/>
          <w:szCs w:val="28"/>
        </w:rPr>
        <w:t>;</w:t>
      </w:r>
    </w:p>
    <w:p w14:paraId="28EE0102" w14:textId="76D5A48B" w:rsidR="009C3412" w:rsidRPr="009C3412" w:rsidRDefault="009C3412" w:rsidP="009C3412">
      <w:pPr>
        <w:pStyle w:val="a8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Озеров</w:t>
      </w:r>
      <w:r w:rsidRPr="009C3412">
        <w:rPr>
          <w:sz w:val="28"/>
          <w:szCs w:val="28"/>
        </w:rPr>
        <w:t>у Віктору Володимировичу, 1929р.н. проживає м. Винники, вул.</w:t>
      </w:r>
    </w:p>
    <w:p w14:paraId="4DA98450" w14:textId="77777777" w:rsidR="009C3412" w:rsidRPr="009C3412" w:rsidRDefault="009C3412" w:rsidP="009C3412">
      <w:pPr>
        <w:rPr>
          <w:sz w:val="28"/>
          <w:szCs w:val="28"/>
        </w:rPr>
      </w:pPr>
      <w:r w:rsidRPr="009C3412">
        <w:rPr>
          <w:sz w:val="28"/>
          <w:szCs w:val="28"/>
        </w:rPr>
        <w:t>Кільева, 3/33;</w:t>
      </w:r>
    </w:p>
    <w:p w14:paraId="7B45E20D" w14:textId="12132B37" w:rsidR="009C3412" w:rsidRPr="009C3412" w:rsidRDefault="009C3412" w:rsidP="009C3412">
      <w:pPr>
        <w:rPr>
          <w:sz w:val="28"/>
          <w:szCs w:val="28"/>
        </w:rPr>
      </w:pPr>
      <w:r>
        <w:rPr>
          <w:sz w:val="28"/>
          <w:szCs w:val="28"/>
        </w:rPr>
        <w:t>- Павлен</w:t>
      </w:r>
      <w:r w:rsidRPr="009C3412">
        <w:rPr>
          <w:sz w:val="28"/>
          <w:szCs w:val="28"/>
        </w:rPr>
        <w:t>ко Івану Митрофановичу, 1927р.н., проживає м, Винники, вул.</w:t>
      </w:r>
    </w:p>
    <w:p w14:paraId="42FE09A1" w14:textId="77777777" w:rsidR="009C3412" w:rsidRPr="009C3412" w:rsidRDefault="009C3412" w:rsidP="009C3412">
      <w:pPr>
        <w:rPr>
          <w:sz w:val="28"/>
          <w:szCs w:val="28"/>
        </w:rPr>
      </w:pPr>
      <w:r w:rsidRPr="009C3412">
        <w:rPr>
          <w:sz w:val="28"/>
          <w:szCs w:val="28"/>
        </w:rPr>
        <w:t>С.Крушельнької, 232:</w:t>
      </w:r>
    </w:p>
    <w:p w14:paraId="26C43789" w14:textId="14B8016F" w:rsidR="009C3412" w:rsidRPr="009C3412" w:rsidRDefault="009C3412" w:rsidP="009C3412">
      <w:pPr>
        <w:rPr>
          <w:sz w:val="28"/>
          <w:szCs w:val="28"/>
        </w:rPr>
      </w:pPr>
      <w:r>
        <w:rPr>
          <w:sz w:val="28"/>
          <w:szCs w:val="28"/>
        </w:rPr>
        <w:t>- Ригіній Анні Дмитрівн</w:t>
      </w:r>
      <w:r w:rsidRPr="009C3412">
        <w:rPr>
          <w:sz w:val="28"/>
          <w:szCs w:val="28"/>
        </w:rPr>
        <w:t>і, 1926р.н. проживає м. Винники, вул. Кільцева.</w:t>
      </w:r>
    </w:p>
    <w:p w14:paraId="77D92C2B" w14:textId="77777777" w:rsidR="009C3412" w:rsidRDefault="009C3412" w:rsidP="009C3412">
      <w:pPr>
        <w:rPr>
          <w:sz w:val="28"/>
          <w:szCs w:val="28"/>
        </w:rPr>
      </w:pPr>
      <w:r w:rsidRPr="009C3412">
        <w:rPr>
          <w:sz w:val="28"/>
          <w:szCs w:val="28"/>
        </w:rPr>
        <w:t>1/52:</w:t>
      </w:r>
    </w:p>
    <w:p w14:paraId="509358A3" w14:textId="065ACA26" w:rsidR="009C3412" w:rsidRPr="009C3412" w:rsidRDefault="009C3412" w:rsidP="009C3412">
      <w:pPr>
        <w:rPr>
          <w:sz w:val="28"/>
          <w:szCs w:val="28"/>
        </w:rPr>
      </w:pPr>
      <w:r>
        <w:rPr>
          <w:sz w:val="28"/>
          <w:szCs w:val="28"/>
        </w:rPr>
        <w:lastRenderedPageBreak/>
        <w:t>- Цвє</w:t>
      </w:r>
      <w:r w:rsidRPr="009C3412">
        <w:rPr>
          <w:sz w:val="28"/>
          <w:szCs w:val="28"/>
        </w:rPr>
        <w:t>ткову Івану Андрійовичу, 1932р.н., проживає м. Винники, вул.</w:t>
      </w:r>
    </w:p>
    <w:p w14:paraId="3FBC4533" w14:textId="77777777" w:rsidR="009C3412" w:rsidRPr="009C3412" w:rsidRDefault="009C3412" w:rsidP="009C3412">
      <w:pPr>
        <w:rPr>
          <w:sz w:val="28"/>
          <w:szCs w:val="28"/>
        </w:rPr>
      </w:pPr>
      <w:r w:rsidRPr="009C3412">
        <w:rPr>
          <w:sz w:val="28"/>
          <w:szCs w:val="28"/>
        </w:rPr>
        <w:t>І.Франка, 25/3;</w:t>
      </w:r>
    </w:p>
    <w:p w14:paraId="34B78327" w14:textId="662EE6D3" w:rsidR="009C3412" w:rsidRPr="009C3412" w:rsidRDefault="009C3412" w:rsidP="009C3412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C3412">
        <w:rPr>
          <w:sz w:val="28"/>
          <w:szCs w:val="28"/>
        </w:rPr>
        <w:t>Стеценко Анатолію Митрофановичу, 1923р.н. проживає м. Винники,</w:t>
      </w:r>
    </w:p>
    <w:p w14:paraId="7F2F4FE6" w14:textId="77777777" w:rsidR="009C3412" w:rsidRPr="009C3412" w:rsidRDefault="009C3412" w:rsidP="009C3412">
      <w:pPr>
        <w:rPr>
          <w:sz w:val="28"/>
          <w:szCs w:val="28"/>
        </w:rPr>
      </w:pPr>
      <w:r w:rsidRPr="009C3412">
        <w:rPr>
          <w:sz w:val="28"/>
          <w:szCs w:val="28"/>
        </w:rPr>
        <w:t>вул. Крил якевича, 5a;</w:t>
      </w:r>
    </w:p>
    <w:p w14:paraId="55191780" w14:textId="156D45E0" w:rsidR="009C3412" w:rsidRPr="009C3412" w:rsidRDefault="009C3412" w:rsidP="009C3412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9C3412">
        <w:rPr>
          <w:sz w:val="28"/>
          <w:szCs w:val="28"/>
        </w:rPr>
        <w:t>Чернову Петру Г</w:t>
      </w:r>
      <w:r w:rsidRPr="009C3412">
        <w:rPr>
          <w:sz w:val="28"/>
          <w:szCs w:val="28"/>
        </w:rPr>
        <w:t xml:space="preserve">ригоровичу, 1932р.н. проживає </w:t>
      </w:r>
      <w:r w:rsidRPr="009C3412">
        <w:rPr>
          <w:sz w:val="28"/>
          <w:szCs w:val="28"/>
        </w:rPr>
        <w:t xml:space="preserve"> м. Винники, Винники, вул.</w:t>
      </w:r>
    </w:p>
    <w:p w14:paraId="3EA76789" w14:textId="77777777" w:rsidR="009C3412" w:rsidRPr="009C3412" w:rsidRDefault="009C3412" w:rsidP="009C3412">
      <w:pPr>
        <w:rPr>
          <w:sz w:val="28"/>
          <w:szCs w:val="28"/>
        </w:rPr>
      </w:pPr>
      <w:r w:rsidRPr="009C3412">
        <w:rPr>
          <w:sz w:val="28"/>
          <w:szCs w:val="28"/>
        </w:rPr>
        <w:t>Кільева, 5/50;</w:t>
      </w:r>
    </w:p>
    <w:p w14:paraId="0BE8F110" w14:textId="73A9B564" w:rsidR="009C3412" w:rsidRPr="009C3412" w:rsidRDefault="009C3412" w:rsidP="009C3412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9C3412">
        <w:rPr>
          <w:sz w:val="28"/>
          <w:szCs w:val="28"/>
        </w:rPr>
        <w:t xml:space="preserve">Березі Івану Андрійовичу, 1924р.н. </w:t>
      </w:r>
      <w:r w:rsidRPr="009C3412">
        <w:rPr>
          <w:sz w:val="28"/>
          <w:szCs w:val="28"/>
        </w:rPr>
        <w:t>проживає м. Винники, вул. Гонти 11</w:t>
      </w:r>
      <w:r w:rsidRPr="009C3412">
        <w:rPr>
          <w:sz w:val="28"/>
          <w:szCs w:val="28"/>
        </w:rPr>
        <w:t>;</w:t>
      </w:r>
    </w:p>
    <w:p w14:paraId="0274AFA9" w14:textId="7D9765D9" w:rsidR="009C3412" w:rsidRPr="009C3412" w:rsidRDefault="009C3412" w:rsidP="009C3412">
      <w:pPr>
        <w:rPr>
          <w:sz w:val="28"/>
          <w:szCs w:val="28"/>
        </w:rPr>
      </w:pPr>
      <w:r>
        <w:rPr>
          <w:sz w:val="28"/>
          <w:szCs w:val="28"/>
        </w:rPr>
        <w:t>-</w:t>
      </w:r>
      <w:bookmarkStart w:id="1" w:name="_GoBack"/>
      <w:bookmarkEnd w:id="1"/>
      <w:r w:rsidRPr="009C3412">
        <w:rPr>
          <w:sz w:val="28"/>
          <w:szCs w:val="28"/>
        </w:rPr>
        <w:t>Павленко Л</w:t>
      </w:r>
      <w:r w:rsidRPr="009C3412">
        <w:rPr>
          <w:sz w:val="28"/>
          <w:szCs w:val="28"/>
        </w:rPr>
        <w:t>ідії Макарівні, 1931р.н., проживає M. Винники, вул.</w:t>
      </w:r>
    </w:p>
    <w:p w14:paraId="51838663" w14:textId="77777777" w:rsidR="009C3412" w:rsidRPr="009C3412" w:rsidRDefault="009C3412" w:rsidP="009C3412">
      <w:pPr>
        <w:rPr>
          <w:sz w:val="28"/>
          <w:szCs w:val="28"/>
        </w:rPr>
      </w:pPr>
      <w:r w:rsidRPr="009C3412">
        <w:rPr>
          <w:sz w:val="28"/>
          <w:szCs w:val="28"/>
        </w:rPr>
        <w:t>Крушельницької, 23-2</w:t>
      </w:r>
    </w:p>
    <w:p w14:paraId="3DC77350" w14:textId="77777777" w:rsidR="009C3412" w:rsidRPr="009C3412" w:rsidRDefault="009C3412" w:rsidP="009C3412">
      <w:pPr>
        <w:rPr>
          <w:sz w:val="28"/>
          <w:szCs w:val="28"/>
        </w:rPr>
      </w:pPr>
      <w:r w:rsidRPr="009C3412">
        <w:rPr>
          <w:sz w:val="28"/>
          <w:szCs w:val="28"/>
        </w:rPr>
        <w:t>2. Контроль за виконанням даного рішення покласти на відділ обліку та</w:t>
      </w:r>
    </w:p>
    <w:p w14:paraId="279F8B65" w14:textId="77777777" w:rsidR="009C3412" w:rsidRPr="009C3412" w:rsidRDefault="009C3412" w:rsidP="009C3412">
      <w:pPr>
        <w:rPr>
          <w:sz w:val="28"/>
          <w:szCs w:val="28"/>
        </w:rPr>
      </w:pPr>
      <w:r w:rsidRPr="009C3412">
        <w:rPr>
          <w:sz w:val="28"/>
          <w:szCs w:val="28"/>
        </w:rPr>
        <w:t>звітності.</w:t>
      </w:r>
    </w:p>
    <w:p w14:paraId="0968D65D" w14:textId="77777777" w:rsidR="009C3412" w:rsidRDefault="009C3412" w:rsidP="009C3412">
      <w:pPr>
        <w:rPr>
          <w:sz w:val="28"/>
          <w:szCs w:val="28"/>
        </w:rPr>
      </w:pPr>
    </w:p>
    <w:p w14:paraId="5983AD2F" w14:textId="77777777" w:rsidR="009C3412" w:rsidRDefault="009C3412" w:rsidP="009C3412">
      <w:pPr>
        <w:rPr>
          <w:sz w:val="28"/>
          <w:szCs w:val="28"/>
        </w:rPr>
      </w:pPr>
    </w:p>
    <w:p w14:paraId="7BA79A46" w14:textId="77777777" w:rsidR="009C3412" w:rsidRDefault="009C3412" w:rsidP="009C3412">
      <w:pPr>
        <w:rPr>
          <w:sz w:val="28"/>
          <w:szCs w:val="28"/>
        </w:rPr>
      </w:pPr>
    </w:p>
    <w:p w14:paraId="01C471E0" w14:textId="437E4829" w:rsidR="00213958" w:rsidRPr="006F2805" w:rsidRDefault="009C3412" w:rsidP="009C3412">
      <w:pPr>
        <w:rPr>
          <w:sz w:val="28"/>
          <w:szCs w:val="28"/>
        </w:rPr>
      </w:pPr>
      <w:r w:rsidRPr="009C3412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C.Уваров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D518FD" w14:textId="77777777" w:rsidR="001A45E4" w:rsidRDefault="001A45E4">
      <w:r>
        <w:separator/>
      </w:r>
    </w:p>
  </w:endnote>
  <w:endnote w:type="continuationSeparator" w:id="0">
    <w:p w14:paraId="7404B865" w14:textId="77777777" w:rsidR="001A45E4" w:rsidRDefault="001A4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737D85" w14:textId="77777777" w:rsidR="001A45E4" w:rsidRDefault="001A45E4">
      <w:r>
        <w:separator/>
      </w:r>
    </w:p>
  </w:footnote>
  <w:footnote w:type="continuationSeparator" w:id="0">
    <w:p w14:paraId="4E97CD18" w14:textId="77777777" w:rsidR="001A45E4" w:rsidRDefault="001A45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B533A"/>
    <w:multiLevelType w:val="hybridMultilevel"/>
    <w:tmpl w:val="BD342F5E"/>
    <w:lvl w:ilvl="0" w:tplc="AADE776A">
      <w:start w:val="2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A45E4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C3412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A5D140-CF63-47C6-94AF-DC96C3CFD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81</TotalTime>
  <Pages>1</Pages>
  <Words>1340</Words>
  <Characters>764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2023-11-27T14:06:00Z</dcterms:modified>
</cp:coreProperties>
</file>