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допомги  громадянам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CB7118" w14:textId="77777777" w:rsidR="009E76B5" w:rsidRPr="009E76B5" w:rsidRDefault="009E76B5" w:rsidP="009E76B5">
      <w:pPr>
        <w:ind w:firstLine="720"/>
        <w:rPr>
          <w:sz w:val="28"/>
          <w:szCs w:val="28"/>
        </w:rPr>
      </w:pPr>
      <w:r w:rsidRPr="009E76B5">
        <w:rPr>
          <w:sz w:val="28"/>
          <w:szCs w:val="28"/>
        </w:rPr>
        <w:t xml:space="preserve">Відповідно до «Положення про надання одноразової грошової допомоги на поховання громадянам м.Винники», затвердженого рішенням виконавчого комітету Винниківської міської ради від 30 січня 2013 року № 04, рішення виконкому Винниківської міської ради № 06 від 30.01.2015 року «Про внесення змін до Додатку №1 рішення виконкому Винниківської міської ради № 04 віл 30.01.2013 р.», беручи до уваги протокол комісії з питань надання одноразової матеріальної допомоги № 3 від 10 лютого 2015 року, № 5 від 15 квітня 2015 р., виконавчий комітет Винниківської міської ради- </w:t>
      </w:r>
    </w:p>
    <w:p w14:paraId="7CBE6E52" w14:textId="77777777" w:rsidR="009E76B5" w:rsidRPr="009E76B5" w:rsidRDefault="009E76B5" w:rsidP="009E76B5">
      <w:pPr>
        <w:rPr>
          <w:sz w:val="28"/>
          <w:szCs w:val="28"/>
        </w:rPr>
      </w:pPr>
    </w:p>
    <w:p w14:paraId="309B405E" w14:textId="77777777" w:rsidR="009E76B5" w:rsidRPr="009E76B5" w:rsidRDefault="009E76B5" w:rsidP="009E76B5">
      <w:pPr>
        <w:jc w:val="center"/>
        <w:rPr>
          <w:sz w:val="28"/>
          <w:szCs w:val="28"/>
        </w:rPr>
      </w:pPr>
      <w:r w:rsidRPr="009E76B5">
        <w:rPr>
          <w:sz w:val="28"/>
          <w:szCs w:val="28"/>
        </w:rPr>
        <w:t>ВИРІШИВ:</w:t>
      </w:r>
    </w:p>
    <w:p w14:paraId="4F01244C" w14:textId="77777777" w:rsidR="009E76B5" w:rsidRPr="009E76B5" w:rsidRDefault="009E76B5" w:rsidP="009E76B5">
      <w:pPr>
        <w:rPr>
          <w:sz w:val="28"/>
          <w:szCs w:val="28"/>
        </w:rPr>
      </w:pPr>
    </w:p>
    <w:p w14:paraId="79DA62C1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</w:t>
      </w:r>
      <w:r w:rsidRPr="009E76B5">
        <w:rPr>
          <w:sz w:val="28"/>
          <w:szCs w:val="28"/>
        </w:rPr>
        <w:tab/>
        <w:t>Надати одноразову грошову допомогу громадянам м. Винники:</w:t>
      </w:r>
    </w:p>
    <w:p w14:paraId="4A0B7C93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1.1.Кузик Анні Василівні, 1944 р.н. малозабезпечена, пенсіонерка, на лікування</w:t>
      </w:r>
    </w:p>
    <w:p w14:paraId="35B6F3FC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проживає у м. Винники, вул. Берегова, 38 в сумі 250 грн.</w:t>
      </w:r>
    </w:p>
    <w:p w14:paraId="46BAE98E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1.2.Сливка Розалії Григорівні, 1930 р.н., малозабезпечена, пенсіонерка, на лікування проживає у м. Винники, вул. Стуса. 14 в сумі 500 грн.;</w:t>
      </w:r>
    </w:p>
    <w:p w14:paraId="0B9ED2B7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1.3.Серкез Олександрі Михайлівні, 1944 р.н., малозабезпечена, пенсіонерка, на лікування проживає у м. Винники, вул. Кільцева,7 кв.15, в сумі 250 грн;</w:t>
      </w:r>
    </w:p>
    <w:p w14:paraId="6706800F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1.4.Врецьоні Марії Метрівні, 1964 р.н. малозабезпечена, інвалід 2-ї групи, проживає м. Винники, вул. Довганика, 2а,в сумі 250 грн;</w:t>
      </w:r>
    </w:p>
    <w:p w14:paraId="7F6BA785" w14:textId="2DA56E6B" w:rsidR="009E76B5" w:rsidRPr="009E76B5" w:rsidRDefault="009E76B5" w:rsidP="009E76B5">
      <w:pPr>
        <w:rPr>
          <w:sz w:val="28"/>
          <w:szCs w:val="28"/>
        </w:rPr>
      </w:pPr>
      <w:r>
        <w:rPr>
          <w:sz w:val="28"/>
          <w:szCs w:val="28"/>
        </w:rPr>
        <w:t>1.5.Кривень Мирославі Степанівн</w:t>
      </w:r>
      <w:r w:rsidRPr="009E76B5">
        <w:rPr>
          <w:sz w:val="28"/>
          <w:szCs w:val="28"/>
        </w:rPr>
        <w:t>і, 1973 р.н, одинока мати, малозабезпечена, проживає у м. Винники, вул</w:t>
      </w:r>
      <w:r>
        <w:rPr>
          <w:sz w:val="28"/>
          <w:szCs w:val="28"/>
        </w:rPr>
        <w:t>.</w:t>
      </w:r>
      <w:r w:rsidRPr="009E76B5">
        <w:rPr>
          <w:sz w:val="28"/>
          <w:szCs w:val="28"/>
        </w:rPr>
        <w:t xml:space="preserve"> Галицька, 52, в сумі 250 грн;</w:t>
      </w:r>
    </w:p>
    <w:p w14:paraId="6006A4FB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1.6.Булавській Софії Андріївні, 1940 р.н. малозабезпечена, на лікування, проживає у м. Винники, вул. Мирна, 17 в сумі -250 грн;</w:t>
      </w:r>
    </w:p>
    <w:p w14:paraId="79F42133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1.7.Савінській Ользі Степанівні, 1940 р.н., малозабезпечена, на лікування, проживає у м. Винники, вул. кільцева,6 кв.40, в сумі-250 грн;</w:t>
      </w:r>
    </w:p>
    <w:p w14:paraId="25AA9093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lastRenderedPageBreak/>
        <w:t>1.8.Васильчик Стефанії Андріївні,1952 р.н., малозабезпечена пенсіонерка, ветеран праці, на лікування, проживає у м. Винники, вул. Франка,13; в сумі-250 грн.</w:t>
      </w:r>
    </w:p>
    <w:p w14:paraId="1B791260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1.9 Корнієнко Ганні Іванівні, 1951 р.н., малозабезпечена пенсіонерка, інвалід 2-ї групи, на лікування, проживає у м. Винники, вул. Галицька, 73в, в сумі- 250 грн.</w:t>
      </w:r>
    </w:p>
    <w:p w14:paraId="0EC29E7B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1.10. Дедик Ганні Іванівні, 1930 р.н. малозабезпечена, пенсіонерка, проживає у м. Винники, вул. Кільцева,10 кв.4, в сумі-250 грн.</w:t>
      </w:r>
    </w:p>
    <w:p w14:paraId="5B469199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1.11. Підкович Марії Йосипівні, малозабезпечена , пенсіонерка, на лікування, проживає у м. Винники, вул. Мирна,8, в сумі- 250 грн.</w:t>
      </w:r>
    </w:p>
    <w:p w14:paraId="3D4C8E46" w14:textId="4A0D90AF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1.12. Патер Катерині Іванівні, 1930 р.н. малозабезпечена, пенсіонерка, в</w:t>
      </w:r>
      <w:r>
        <w:rPr>
          <w:sz w:val="28"/>
          <w:szCs w:val="28"/>
        </w:rPr>
        <w:t>ажкохвора, на лікування проживає</w:t>
      </w:r>
      <w:bookmarkStart w:id="1" w:name="_GoBack"/>
      <w:bookmarkEnd w:id="1"/>
      <w:r w:rsidRPr="009E76B5">
        <w:rPr>
          <w:sz w:val="28"/>
          <w:szCs w:val="28"/>
        </w:rPr>
        <w:t xml:space="preserve"> у м. Винники, вул. Галицька, 68г, в сумі 500 грн.;</w:t>
      </w:r>
    </w:p>
    <w:p w14:paraId="3CFAD84A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1.13. Іваницькій Марії Василівні, 1949 р.н. малозабезпечена, пенсіонерка, інвалід 2-ї групи, на лікування проживає у м. Винники, вул. Кільцева 2а кв.154 в сумі 300 грн.;</w:t>
      </w:r>
    </w:p>
    <w:p w14:paraId="7E4865F2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1.14. Крошняк Катерині Тимофіївні, 1942 р.н., малозабезпечена, пенсіонерка, інвалід 2-ї групи, проживає м. Винники, вул. Козацька, 28, в сумі 300 грн;</w:t>
      </w:r>
    </w:p>
    <w:p w14:paraId="3A7BF7AA" w14:textId="77777777" w:rsidR="009E76B5" w:rsidRPr="009E76B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2.Контроль за виконанням даного рішення покласти на відділ обліку та звітності.</w:t>
      </w:r>
    </w:p>
    <w:p w14:paraId="40D90D40" w14:textId="77777777" w:rsidR="009E76B5" w:rsidRPr="009E76B5" w:rsidRDefault="009E76B5" w:rsidP="009E76B5">
      <w:pPr>
        <w:rPr>
          <w:sz w:val="28"/>
          <w:szCs w:val="28"/>
        </w:rPr>
      </w:pPr>
    </w:p>
    <w:p w14:paraId="61DE1794" w14:textId="77777777" w:rsidR="009E76B5" w:rsidRPr="009E76B5" w:rsidRDefault="009E76B5" w:rsidP="009E76B5">
      <w:pPr>
        <w:rPr>
          <w:sz w:val="28"/>
          <w:szCs w:val="28"/>
        </w:rPr>
      </w:pPr>
    </w:p>
    <w:p w14:paraId="203B85F9" w14:textId="77777777" w:rsidR="009E76B5" w:rsidRPr="009E76B5" w:rsidRDefault="009E76B5" w:rsidP="009E76B5">
      <w:pPr>
        <w:rPr>
          <w:sz w:val="28"/>
          <w:szCs w:val="28"/>
        </w:rPr>
      </w:pPr>
    </w:p>
    <w:p w14:paraId="01C471E0" w14:textId="268F68F1" w:rsidR="00213958" w:rsidRPr="006F2805" w:rsidRDefault="009E76B5" w:rsidP="009E76B5">
      <w:pPr>
        <w:rPr>
          <w:sz w:val="28"/>
          <w:szCs w:val="28"/>
        </w:rPr>
      </w:pPr>
      <w:r w:rsidRPr="009E76B5">
        <w:rPr>
          <w:sz w:val="28"/>
          <w:szCs w:val="28"/>
        </w:rPr>
        <w:t>Міський голова                                                                                           С.Уваров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E928D" w14:textId="77777777" w:rsidR="00B04DA0" w:rsidRDefault="00B04DA0">
      <w:r>
        <w:separator/>
      </w:r>
    </w:p>
  </w:endnote>
  <w:endnote w:type="continuationSeparator" w:id="0">
    <w:p w14:paraId="4FBADBF0" w14:textId="77777777" w:rsidR="00B04DA0" w:rsidRDefault="00B04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BCA72" w14:textId="77777777" w:rsidR="00B04DA0" w:rsidRDefault="00B04DA0">
      <w:r>
        <w:separator/>
      </w:r>
    </w:p>
  </w:footnote>
  <w:footnote w:type="continuationSeparator" w:id="0">
    <w:p w14:paraId="28F96B29" w14:textId="77777777" w:rsidR="00B04DA0" w:rsidRDefault="00B04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76B5"/>
    <w:rsid w:val="00A02423"/>
    <w:rsid w:val="00A20109"/>
    <w:rsid w:val="00A769F3"/>
    <w:rsid w:val="00A84DA2"/>
    <w:rsid w:val="00A87585"/>
    <w:rsid w:val="00A9594B"/>
    <w:rsid w:val="00AE7596"/>
    <w:rsid w:val="00B03460"/>
    <w:rsid w:val="00B04DA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C24BC-5D37-4C86-8DF6-2A2A8E6CE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2026</Words>
  <Characters>1156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2023-11-27T13:50:00Z</dcterms:modified>
</cp:coreProperties>
</file>