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розгляд листа виконавчого комітету Львівської  міської ради щодо затвердження статуту  "Народного дому"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2430C7C" w14:textId="38C23E59" w:rsidR="00950254" w:rsidRDefault="00950254" w:rsidP="00950254">
      <w:pPr>
        <w:ind w:firstLine="720"/>
        <w:jc w:val="both"/>
        <w:rPr>
          <w:sz w:val="28"/>
          <w:szCs w:val="28"/>
        </w:rPr>
      </w:pPr>
      <w:r w:rsidRPr="00950254">
        <w:rPr>
          <w:sz w:val="28"/>
          <w:szCs w:val="28"/>
        </w:rPr>
        <w:t xml:space="preserve">Керуючись Законами України «Про місцеве самоврядування в Україні», </w:t>
      </w:r>
      <w:r>
        <w:rPr>
          <w:sz w:val="28"/>
          <w:szCs w:val="28"/>
        </w:rPr>
        <w:t xml:space="preserve"> положення Бюджетного кодексу України, розглянувши лист виконавчого комітету Львівської міської ради, щодо затвердження Статуту «Народного дому», виконком Винниківської міської ради</w:t>
      </w:r>
    </w:p>
    <w:p w14:paraId="191F5D25" w14:textId="77777777" w:rsidR="00950254" w:rsidRDefault="00950254" w:rsidP="00950254">
      <w:pPr>
        <w:jc w:val="both"/>
        <w:rPr>
          <w:sz w:val="28"/>
          <w:szCs w:val="28"/>
        </w:rPr>
      </w:pPr>
    </w:p>
    <w:p w14:paraId="317DFA2B" w14:textId="63451481" w:rsidR="00950254" w:rsidRDefault="00950254" w:rsidP="00950254">
      <w:pPr>
        <w:jc w:val="center"/>
        <w:rPr>
          <w:sz w:val="28"/>
          <w:szCs w:val="28"/>
        </w:rPr>
      </w:pPr>
      <w:r w:rsidRPr="00950254">
        <w:rPr>
          <w:sz w:val="28"/>
          <w:szCs w:val="28"/>
        </w:rPr>
        <w:t>ВИРІШИВ:</w:t>
      </w:r>
    </w:p>
    <w:p w14:paraId="6C307E50" w14:textId="77777777" w:rsidR="00950254" w:rsidRPr="00950254" w:rsidRDefault="00950254" w:rsidP="00950254">
      <w:pPr>
        <w:jc w:val="center"/>
        <w:rPr>
          <w:sz w:val="28"/>
          <w:szCs w:val="28"/>
        </w:rPr>
      </w:pPr>
    </w:p>
    <w:p w14:paraId="7B3EA21E" w14:textId="7C447095" w:rsidR="00950254" w:rsidRPr="00950254" w:rsidRDefault="00950254" w:rsidP="0095025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50254">
        <w:rPr>
          <w:sz w:val="28"/>
          <w:szCs w:val="28"/>
        </w:rPr>
        <w:t>Затвердити Статут «Народного дому»;</w:t>
      </w:r>
    </w:p>
    <w:p w14:paraId="6F39176C" w14:textId="4A84FFEC" w:rsidR="00950254" w:rsidRDefault="00950254" w:rsidP="0095025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виконанням даного рішення покласти на заступника міського голови з питань діяльності виконавчих органів влади.</w:t>
      </w:r>
    </w:p>
    <w:p w14:paraId="6B5AD194" w14:textId="63BD40BC" w:rsidR="00950254" w:rsidRDefault="00950254" w:rsidP="00950254">
      <w:pPr>
        <w:ind w:left="360"/>
        <w:jc w:val="both"/>
        <w:rPr>
          <w:sz w:val="28"/>
          <w:szCs w:val="28"/>
        </w:rPr>
      </w:pPr>
    </w:p>
    <w:p w14:paraId="6E694FB9" w14:textId="59246DD5" w:rsidR="00950254" w:rsidRDefault="00950254" w:rsidP="00950254">
      <w:pPr>
        <w:ind w:left="360"/>
        <w:jc w:val="both"/>
        <w:rPr>
          <w:sz w:val="28"/>
          <w:szCs w:val="28"/>
        </w:rPr>
      </w:pPr>
    </w:p>
    <w:p w14:paraId="65966782" w14:textId="77777777" w:rsidR="00950254" w:rsidRPr="00950254" w:rsidRDefault="00950254" w:rsidP="00950254">
      <w:pPr>
        <w:ind w:left="360"/>
        <w:jc w:val="both"/>
        <w:rPr>
          <w:sz w:val="28"/>
          <w:szCs w:val="28"/>
        </w:rPr>
      </w:pPr>
    </w:p>
    <w:p w14:paraId="01C471E0" w14:textId="1D5AA0F9" w:rsidR="00213958" w:rsidRPr="006F2805" w:rsidRDefault="00950254" w:rsidP="00950254">
      <w:pPr>
        <w:jc w:val="both"/>
        <w:rPr>
          <w:sz w:val="28"/>
          <w:szCs w:val="28"/>
        </w:rPr>
      </w:pPr>
      <w:r w:rsidRPr="00950254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50254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B143A" w14:textId="77777777" w:rsidR="00FF0986" w:rsidRDefault="00FF0986">
      <w:r>
        <w:separator/>
      </w:r>
    </w:p>
  </w:endnote>
  <w:endnote w:type="continuationSeparator" w:id="0">
    <w:p w14:paraId="7B522583" w14:textId="77777777" w:rsidR="00FF0986" w:rsidRDefault="00FF0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05CE1" w14:textId="77777777" w:rsidR="00FF0986" w:rsidRDefault="00FF0986">
      <w:r>
        <w:separator/>
      </w:r>
    </w:p>
  </w:footnote>
  <w:footnote w:type="continuationSeparator" w:id="0">
    <w:p w14:paraId="2FB74CDA" w14:textId="77777777" w:rsidR="00FF0986" w:rsidRDefault="00FF0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89F5E8A"/>
    <w:multiLevelType w:val="hybridMultilevel"/>
    <w:tmpl w:val="8AAEC7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0254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23D1C-5911-4088-BC62-5A28A9DA3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531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2023-11-27T10:54:00Z</dcterms:modified>
</cp:coreProperties>
</file>