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дорожнього покриття  пішохідного проходу від вул.І.Франка до вул.Замкова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FEE98B" w14:textId="77777777" w:rsidR="00490AC2" w:rsidRPr="00490AC2" w:rsidRDefault="00490AC2" w:rsidP="00490AC2">
      <w:pPr>
        <w:rPr>
          <w:sz w:val="28"/>
          <w:szCs w:val="28"/>
        </w:rPr>
      </w:pPr>
      <w:r w:rsidRPr="00490AC2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A5240FA" w14:textId="77777777" w:rsidR="00490AC2" w:rsidRPr="00490AC2" w:rsidRDefault="00490AC2" w:rsidP="00490AC2">
      <w:pPr>
        <w:rPr>
          <w:sz w:val="28"/>
          <w:szCs w:val="28"/>
        </w:rPr>
      </w:pPr>
    </w:p>
    <w:p w14:paraId="50939B99" w14:textId="77777777" w:rsidR="00490AC2" w:rsidRPr="00490AC2" w:rsidRDefault="00490AC2" w:rsidP="00490AC2">
      <w:pPr>
        <w:jc w:val="center"/>
        <w:rPr>
          <w:sz w:val="28"/>
          <w:szCs w:val="28"/>
        </w:rPr>
      </w:pPr>
      <w:r w:rsidRPr="00490AC2">
        <w:rPr>
          <w:sz w:val="28"/>
          <w:szCs w:val="28"/>
        </w:rPr>
        <w:t>В И Р І Ш И В:</w:t>
      </w:r>
    </w:p>
    <w:p w14:paraId="49C5222F" w14:textId="77777777" w:rsidR="00490AC2" w:rsidRPr="00490AC2" w:rsidRDefault="00490AC2" w:rsidP="00490AC2">
      <w:pPr>
        <w:rPr>
          <w:sz w:val="28"/>
          <w:szCs w:val="28"/>
        </w:rPr>
      </w:pPr>
    </w:p>
    <w:p w14:paraId="2ABD4A9B" w14:textId="77777777" w:rsidR="00490AC2" w:rsidRPr="00490AC2" w:rsidRDefault="00490AC2" w:rsidP="00490AC2">
      <w:pPr>
        <w:rPr>
          <w:sz w:val="28"/>
          <w:szCs w:val="28"/>
        </w:rPr>
      </w:pPr>
      <w:r w:rsidRPr="00490AC2">
        <w:rPr>
          <w:sz w:val="28"/>
          <w:szCs w:val="28"/>
        </w:rPr>
        <w:t>1. Затвердити кошторисну документацію на «Капітальний ремонт дорожнього покриття</w:t>
      </w:r>
    </w:p>
    <w:p w14:paraId="3AE3D481" w14:textId="77777777" w:rsidR="00490AC2" w:rsidRPr="00490AC2" w:rsidRDefault="00490AC2" w:rsidP="00490AC2">
      <w:pPr>
        <w:rPr>
          <w:sz w:val="28"/>
          <w:szCs w:val="28"/>
        </w:rPr>
      </w:pPr>
      <w:r w:rsidRPr="00490AC2">
        <w:rPr>
          <w:sz w:val="28"/>
          <w:szCs w:val="28"/>
        </w:rPr>
        <w:t xml:space="preserve">    пішохідного проходу від вул.І.Франка до вул.Замкова у м.Винники»  </w:t>
      </w:r>
    </w:p>
    <w:p w14:paraId="515C3B8B" w14:textId="77777777" w:rsidR="00490AC2" w:rsidRPr="00490AC2" w:rsidRDefault="00490AC2" w:rsidP="00490AC2">
      <w:pPr>
        <w:rPr>
          <w:sz w:val="28"/>
          <w:szCs w:val="28"/>
        </w:rPr>
      </w:pPr>
      <w:r w:rsidRPr="00490AC2">
        <w:rPr>
          <w:sz w:val="28"/>
          <w:szCs w:val="28"/>
        </w:rPr>
        <w:t>2. Контроль за виконанням даного рішення залишаю за собою.</w:t>
      </w:r>
    </w:p>
    <w:p w14:paraId="5A6525CD" w14:textId="77777777" w:rsidR="00490AC2" w:rsidRPr="00490AC2" w:rsidRDefault="00490AC2" w:rsidP="00490AC2">
      <w:pPr>
        <w:rPr>
          <w:sz w:val="28"/>
          <w:szCs w:val="28"/>
        </w:rPr>
      </w:pPr>
    </w:p>
    <w:p w14:paraId="75680F4C" w14:textId="77777777" w:rsidR="00490AC2" w:rsidRPr="00490AC2" w:rsidRDefault="00490AC2" w:rsidP="00490AC2">
      <w:pPr>
        <w:rPr>
          <w:sz w:val="28"/>
          <w:szCs w:val="28"/>
        </w:rPr>
      </w:pPr>
    </w:p>
    <w:p w14:paraId="66A7A1D4" w14:textId="602F05E0" w:rsidR="00490AC2" w:rsidRPr="00490AC2" w:rsidRDefault="00490AC2" w:rsidP="00490AC2">
      <w:pPr>
        <w:rPr>
          <w:sz w:val="28"/>
          <w:szCs w:val="28"/>
        </w:rPr>
      </w:pPr>
    </w:p>
    <w:p w14:paraId="47F83794" w14:textId="77777777" w:rsidR="00490AC2" w:rsidRPr="00490AC2" w:rsidRDefault="00490AC2" w:rsidP="00490AC2">
      <w:pPr>
        <w:rPr>
          <w:sz w:val="28"/>
          <w:szCs w:val="28"/>
        </w:rPr>
      </w:pPr>
    </w:p>
    <w:p w14:paraId="18790262" w14:textId="1400205A" w:rsidR="00490AC2" w:rsidRPr="00490AC2" w:rsidRDefault="00490AC2" w:rsidP="00490AC2">
      <w:pPr>
        <w:rPr>
          <w:sz w:val="28"/>
          <w:szCs w:val="28"/>
        </w:rPr>
      </w:pPr>
      <w:r w:rsidRPr="00490AC2">
        <w:rPr>
          <w:sz w:val="28"/>
          <w:szCs w:val="28"/>
        </w:rPr>
        <w:t xml:space="preserve">        В.</w:t>
      </w:r>
      <w:r>
        <w:rPr>
          <w:sz w:val="28"/>
          <w:szCs w:val="28"/>
        </w:rPr>
        <w:t xml:space="preserve">о. міського голови   </w:t>
      </w:r>
      <w:r w:rsidRPr="00490AC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</w:t>
      </w:r>
      <w:bookmarkStart w:id="1" w:name="_GoBack"/>
      <w:bookmarkEnd w:id="1"/>
      <w:r w:rsidRPr="00490AC2">
        <w:rPr>
          <w:sz w:val="28"/>
          <w:szCs w:val="28"/>
        </w:rPr>
        <w:t xml:space="preserve">                                            М.Я.Мамут </w:t>
      </w:r>
    </w:p>
    <w:p w14:paraId="755D265E" w14:textId="77777777" w:rsidR="00490AC2" w:rsidRPr="00490AC2" w:rsidRDefault="00490AC2" w:rsidP="00490AC2">
      <w:pPr>
        <w:rPr>
          <w:sz w:val="28"/>
          <w:szCs w:val="28"/>
        </w:rPr>
      </w:pPr>
      <w:r w:rsidRPr="00490AC2">
        <w:rPr>
          <w:sz w:val="28"/>
          <w:szCs w:val="28"/>
        </w:rPr>
        <w:t xml:space="preserve">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5D67B" w14:textId="77777777" w:rsidR="008F4FC1" w:rsidRDefault="008F4FC1">
      <w:r>
        <w:separator/>
      </w:r>
    </w:p>
  </w:endnote>
  <w:endnote w:type="continuationSeparator" w:id="0">
    <w:p w14:paraId="0627F85D" w14:textId="77777777" w:rsidR="008F4FC1" w:rsidRDefault="008F4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5744B3" w14:textId="77777777" w:rsidR="008F4FC1" w:rsidRDefault="008F4FC1">
      <w:r>
        <w:separator/>
      </w:r>
    </w:p>
  </w:footnote>
  <w:footnote w:type="continuationSeparator" w:id="0">
    <w:p w14:paraId="1ADD3389" w14:textId="77777777" w:rsidR="008F4FC1" w:rsidRDefault="008F4F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0AC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4FC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880EB-24F2-473A-9BA6-0307C01D9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2024-04-29T12:31:00Z</dcterms:modified>
</cp:coreProperties>
</file>