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00FF9D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85AEC7F" w14:textId="77777777" w:rsidR="00600B90" w:rsidRPr="00600B90" w:rsidRDefault="00600B90" w:rsidP="00600B90">
      <w:pPr>
        <w:jc w:val="both"/>
        <w:rPr>
          <w:sz w:val="28"/>
          <w:szCs w:val="28"/>
        </w:rPr>
      </w:pPr>
    </w:p>
    <w:p w14:paraId="332FA266" w14:textId="77777777" w:rsidR="00600B90" w:rsidRPr="00600B90" w:rsidRDefault="00600B90" w:rsidP="00600B90">
      <w:pPr>
        <w:jc w:val="both"/>
        <w:rPr>
          <w:sz w:val="28"/>
          <w:szCs w:val="28"/>
        </w:rPr>
      </w:pPr>
    </w:p>
    <w:p w14:paraId="457600DD" w14:textId="77777777" w:rsidR="00600B90" w:rsidRPr="00600B90" w:rsidRDefault="00600B90" w:rsidP="00600B90">
      <w:pPr>
        <w:jc w:val="center"/>
        <w:rPr>
          <w:sz w:val="28"/>
          <w:szCs w:val="28"/>
        </w:rPr>
      </w:pPr>
      <w:r w:rsidRPr="00600B90">
        <w:rPr>
          <w:sz w:val="28"/>
          <w:szCs w:val="28"/>
        </w:rPr>
        <w:t>В И Р І Ш И В:</w:t>
      </w:r>
    </w:p>
    <w:p w14:paraId="5B0C0802" w14:textId="77777777" w:rsidR="00600B90" w:rsidRPr="00600B90" w:rsidRDefault="00600B90" w:rsidP="00600B90">
      <w:pPr>
        <w:jc w:val="both"/>
        <w:rPr>
          <w:sz w:val="28"/>
          <w:szCs w:val="28"/>
        </w:rPr>
      </w:pPr>
    </w:p>
    <w:p w14:paraId="779C19E0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>1.</w:t>
      </w:r>
      <w:r w:rsidRPr="00600B90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A99AED2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>- пісок будівельний просіяний   в кількості  92,0  (дев’яносто два )  м. куб. вартістю 33120 грн. 00 коп.(тридцять три  тисячі  сто двадцять  грн.00 коп.)</w:t>
      </w:r>
    </w:p>
    <w:p w14:paraId="34D47F4A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>-  відсів гранітний  в кількості  23 (двадцять три) м.куб.  вартістю 18860,00 грн. 00 коп. ( вісімнадцять  тисяч вісімсот шістдесят грн. 00 коп.)</w:t>
      </w:r>
    </w:p>
    <w:p w14:paraId="5723FAEB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>2.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1A5DFCB0" w14:textId="77777777" w:rsidR="00600B90" w:rsidRPr="00600B90" w:rsidRDefault="00600B90" w:rsidP="00600B90">
      <w:pPr>
        <w:jc w:val="both"/>
        <w:rPr>
          <w:sz w:val="28"/>
          <w:szCs w:val="28"/>
        </w:rPr>
      </w:pPr>
    </w:p>
    <w:p w14:paraId="05A7D231" w14:textId="77777777" w:rsidR="00600B90" w:rsidRPr="00600B90" w:rsidRDefault="00600B90" w:rsidP="00600B90">
      <w:pPr>
        <w:jc w:val="both"/>
        <w:rPr>
          <w:sz w:val="28"/>
          <w:szCs w:val="28"/>
        </w:rPr>
      </w:pPr>
    </w:p>
    <w:p w14:paraId="12374D0A" w14:textId="77777777" w:rsidR="00600B90" w:rsidRPr="00600B90" w:rsidRDefault="00600B90" w:rsidP="00600B90">
      <w:pPr>
        <w:jc w:val="both"/>
        <w:rPr>
          <w:sz w:val="28"/>
          <w:szCs w:val="28"/>
        </w:rPr>
      </w:pPr>
      <w:r w:rsidRPr="00600B90">
        <w:rPr>
          <w:sz w:val="28"/>
          <w:szCs w:val="28"/>
        </w:rPr>
        <w:t>Міський голова                                                                                        Квурт В.Л.</w:t>
      </w:r>
      <w:bookmarkStart w:id="1" w:name="_GoBack"/>
      <w:bookmarkEnd w:id="1"/>
    </w:p>
    <w:sectPr w:rsidR="00600B90" w:rsidRPr="00600B9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C0CB" w14:textId="77777777" w:rsidR="00CD6AC7" w:rsidRDefault="00CD6AC7">
      <w:r>
        <w:separator/>
      </w:r>
    </w:p>
  </w:endnote>
  <w:endnote w:type="continuationSeparator" w:id="0">
    <w:p w14:paraId="5E624AA1" w14:textId="77777777" w:rsidR="00CD6AC7" w:rsidRDefault="00CD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F9F0F" w14:textId="77777777" w:rsidR="00CD6AC7" w:rsidRDefault="00CD6AC7">
      <w:r>
        <w:separator/>
      </w:r>
    </w:p>
  </w:footnote>
  <w:footnote w:type="continuationSeparator" w:id="0">
    <w:p w14:paraId="6EB7E412" w14:textId="77777777" w:rsidR="00CD6AC7" w:rsidRDefault="00CD6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0B9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AC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D1995-607D-4C1E-BDA9-1A422DDA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2024-04-26T08:29:00Z</dcterms:modified>
</cp:coreProperties>
</file>