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23.11.2018р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339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готовність  комунальних підприємств міста Винники до роботи в осінньо-зимовий період 2018-2019 років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104A67A4" w14:textId="77777777" w:rsidR="00CC07F5" w:rsidRPr="00CC07F5" w:rsidRDefault="00CC07F5" w:rsidP="00CC07F5">
      <w:pPr>
        <w:ind w:firstLine="720"/>
        <w:jc w:val="both"/>
        <w:rPr>
          <w:sz w:val="28"/>
          <w:szCs w:val="28"/>
        </w:rPr>
      </w:pPr>
      <w:r w:rsidRPr="00CC07F5">
        <w:rPr>
          <w:sz w:val="28"/>
          <w:szCs w:val="28"/>
        </w:rPr>
        <w:t>Беручи до уваги інформацію директорів комунальних підприємств міста Винники про готовність комунальних підприємств до роботи в осінньо-зимовий період 2018-2019 років, відповідно до покладених на них завдань, керуючись статтею 30 Закону України «Про місцеве самоврядування в Україні», виконком Винниківської міської ради</w:t>
      </w:r>
    </w:p>
    <w:p w14:paraId="1176C3E4" w14:textId="77777777" w:rsidR="00CC07F5" w:rsidRPr="00CC07F5" w:rsidRDefault="00CC07F5" w:rsidP="00CC07F5">
      <w:pPr>
        <w:jc w:val="both"/>
        <w:rPr>
          <w:sz w:val="28"/>
          <w:szCs w:val="28"/>
        </w:rPr>
      </w:pPr>
    </w:p>
    <w:p w14:paraId="1445B5FB" w14:textId="77777777" w:rsidR="00CC07F5" w:rsidRPr="00CC07F5" w:rsidRDefault="00CC07F5" w:rsidP="00CC07F5">
      <w:pPr>
        <w:jc w:val="both"/>
        <w:rPr>
          <w:sz w:val="28"/>
          <w:szCs w:val="28"/>
        </w:rPr>
      </w:pPr>
      <w:r w:rsidRPr="00CC07F5">
        <w:rPr>
          <w:sz w:val="28"/>
          <w:szCs w:val="28"/>
        </w:rPr>
        <w:tab/>
      </w:r>
      <w:r w:rsidRPr="00CC07F5">
        <w:rPr>
          <w:sz w:val="28"/>
          <w:szCs w:val="28"/>
        </w:rPr>
        <w:tab/>
      </w:r>
      <w:r w:rsidRPr="00CC07F5">
        <w:rPr>
          <w:sz w:val="28"/>
          <w:szCs w:val="28"/>
        </w:rPr>
        <w:tab/>
      </w:r>
      <w:r w:rsidRPr="00CC07F5">
        <w:rPr>
          <w:sz w:val="28"/>
          <w:szCs w:val="28"/>
        </w:rPr>
        <w:tab/>
      </w:r>
      <w:r w:rsidRPr="00CC07F5">
        <w:rPr>
          <w:sz w:val="28"/>
          <w:szCs w:val="28"/>
        </w:rPr>
        <w:tab/>
        <w:t>В И Р І Ш И В:</w:t>
      </w:r>
    </w:p>
    <w:p w14:paraId="516321D8" w14:textId="77777777" w:rsidR="00CC07F5" w:rsidRPr="00CC07F5" w:rsidRDefault="00CC07F5" w:rsidP="00CC07F5">
      <w:pPr>
        <w:jc w:val="both"/>
        <w:rPr>
          <w:sz w:val="28"/>
          <w:szCs w:val="28"/>
        </w:rPr>
      </w:pPr>
    </w:p>
    <w:p w14:paraId="63163621" w14:textId="77777777" w:rsidR="00CC07F5" w:rsidRPr="00CC07F5" w:rsidRDefault="00CC07F5" w:rsidP="00CC07F5">
      <w:pPr>
        <w:jc w:val="both"/>
        <w:rPr>
          <w:sz w:val="28"/>
          <w:szCs w:val="28"/>
        </w:rPr>
      </w:pPr>
      <w:r w:rsidRPr="00CC07F5">
        <w:rPr>
          <w:sz w:val="28"/>
          <w:szCs w:val="28"/>
        </w:rPr>
        <w:t>1.</w:t>
      </w:r>
      <w:r w:rsidRPr="00CC07F5">
        <w:rPr>
          <w:sz w:val="28"/>
          <w:szCs w:val="28"/>
        </w:rPr>
        <w:tab/>
        <w:t>Інформацію керівників  комунальних підприємств міста Винники про готовність до роботи в осінньо-зимовий період 2018-2019 років взяти до уваги.</w:t>
      </w:r>
    </w:p>
    <w:p w14:paraId="662787F2" w14:textId="77777777" w:rsidR="00CC07F5" w:rsidRPr="00CC07F5" w:rsidRDefault="00CC07F5" w:rsidP="00CC07F5">
      <w:pPr>
        <w:jc w:val="both"/>
        <w:rPr>
          <w:sz w:val="28"/>
          <w:szCs w:val="28"/>
        </w:rPr>
      </w:pPr>
    </w:p>
    <w:p w14:paraId="159747B4" w14:textId="77777777" w:rsidR="00CC07F5" w:rsidRPr="00CC07F5" w:rsidRDefault="00CC07F5" w:rsidP="00CC07F5">
      <w:pPr>
        <w:jc w:val="both"/>
        <w:rPr>
          <w:sz w:val="28"/>
          <w:szCs w:val="28"/>
        </w:rPr>
      </w:pPr>
      <w:r w:rsidRPr="00CC07F5">
        <w:rPr>
          <w:sz w:val="28"/>
          <w:szCs w:val="28"/>
        </w:rPr>
        <w:t>2.</w:t>
      </w:r>
      <w:r w:rsidRPr="00CC07F5">
        <w:rPr>
          <w:sz w:val="28"/>
          <w:szCs w:val="28"/>
        </w:rPr>
        <w:tab/>
        <w:t>Контроль за виконанням завдань, покладених на комунальні підприємства у осінньо-зимовий період 2018-2019 років покласти на заступника міського голови з питань житлово-комунального господарства та фінансової політики.</w:t>
      </w:r>
    </w:p>
    <w:p w14:paraId="67A6705F" w14:textId="77777777" w:rsidR="00CC07F5" w:rsidRPr="00CC07F5" w:rsidRDefault="00CC07F5" w:rsidP="00CC07F5">
      <w:pPr>
        <w:jc w:val="both"/>
        <w:rPr>
          <w:sz w:val="28"/>
          <w:szCs w:val="28"/>
        </w:rPr>
      </w:pPr>
    </w:p>
    <w:p w14:paraId="7731DE40" w14:textId="77777777" w:rsidR="00CC07F5" w:rsidRPr="00CC07F5" w:rsidRDefault="00CC07F5" w:rsidP="00CC07F5">
      <w:pPr>
        <w:jc w:val="both"/>
        <w:rPr>
          <w:sz w:val="28"/>
          <w:szCs w:val="28"/>
        </w:rPr>
      </w:pPr>
    </w:p>
    <w:p w14:paraId="4F28331D" w14:textId="77777777" w:rsidR="00CC07F5" w:rsidRPr="00CC07F5" w:rsidRDefault="00CC07F5" w:rsidP="00CC07F5">
      <w:pPr>
        <w:jc w:val="both"/>
        <w:rPr>
          <w:sz w:val="28"/>
          <w:szCs w:val="28"/>
        </w:rPr>
      </w:pPr>
    </w:p>
    <w:p w14:paraId="543DAEBC" w14:textId="77777777" w:rsidR="00CC07F5" w:rsidRPr="00CC07F5" w:rsidRDefault="00CC07F5" w:rsidP="00CC07F5">
      <w:pPr>
        <w:jc w:val="both"/>
        <w:rPr>
          <w:sz w:val="28"/>
          <w:szCs w:val="28"/>
        </w:rPr>
      </w:pPr>
    </w:p>
    <w:p w14:paraId="5D653BE9" w14:textId="77777777" w:rsidR="00CC07F5" w:rsidRPr="00CC07F5" w:rsidRDefault="00CC07F5" w:rsidP="00CC07F5">
      <w:pPr>
        <w:jc w:val="both"/>
        <w:rPr>
          <w:sz w:val="28"/>
          <w:szCs w:val="28"/>
        </w:rPr>
      </w:pPr>
    </w:p>
    <w:p w14:paraId="0FB83CC7" w14:textId="77777777" w:rsidR="00CC07F5" w:rsidRPr="00CC07F5" w:rsidRDefault="00CC07F5" w:rsidP="00CC07F5">
      <w:pPr>
        <w:jc w:val="both"/>
        <w:rPr>
          <w:sz w:val="28"/>
          <w:szCs w:val="28"/>
        </w:rPr>
      </w:pPr>
    </w:p>
    <w:p w14:paraId="2A005DAF" w14:textId="3C831733" w:rsidR="00CC07F5" w:rsidRPr="00CC07F5" w:rsidRDefault="00CC07F5" w:rsidP="00CC07F5">
      <w:pPr>
        <w:jc w:val="both"/>
        <w:rPr>
          <w:sz w:val="28"/>
          <w:szCs w:val="28"/>
        </w:rPr>
      </w:pPr>
      <w:r>
        <w:rPr>
          <w:sz w:val="28"/>
          <w:szCs w:val="28"/>
        </w:rPr>
        <w:t>Міський голова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bookmarkStart w:id="1" w:name="_GoBack"/>
      <w:bookmarkEnd w:id="1"/>
      <w:r w:rsidRPr="00CC07F5">
        <w:rPr>
          <w:sz w:val="28"/>
          <w:szCs w:val="28"/>
        </w:rPr>
        <w:tab/>
        <w:t>В. Л. Квурт</w:t>
      </w:r>
    </w:p>
    <w:p w14:paraId="01C471E0" w14:textId="77777777" w:rsidR="00213958" w:rsidRPr="006F2805" w:rsidRDefault="00213958" w:rsidP="00CC07F5">
      <w:pPr>
        <w:jc w:val="both"/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0A28437" w14:textId="77777777" w:rsidR="00900B88" w:rsidRDefault="00900B88">
      <w:r>
        <w:separator/>
      </w:r>
    </w:p>
  </w:endnote>
  <w:endnote w:type="continuationSeparator" w:id="0">
    <w:p w14:paraId="6F0A5262" w14:textId="77777777" w:rsidR="00900B88" w:rsidRDefault="00900B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A5EF5E" w14:textId="77777777" w:rsidR="00900B88" w:rsidRDefault="00900B88">
      <w:r>
        <w:separator/>
      </w:r>
    </w:p>
  </w:footnote>
  <w:footnote w:type="continuationSeparator" w:id="0">
    <w:p w14:paraId="1B326628" w14:textId="77777777" w:rsidR="00900B88" w:rsidRDefault="00900B8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0B88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C07F5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3C2CC3-8E15-40E9-8E98-8337EE88E3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</Template>
  <TotalTime>74</TotalTime>
  <Pages>1</Pages>
  <Words>716</Words>
  <Characters>409</Characters>
  <Application>Microsoft Office Word</Application>
  <DocSecurity>0</DocSecurity>
  <Lines>3</Lines>
  <Paragraphs>2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Шимечко Зоряна Степанівна</cp:lastModifiedBy>
  <cp:revision>76</cp:revision>
  <cp:lastPrinted>2006-03-17T12:40:00Z</cp:lastPrinted>
  <dcterms:created xsi:type="dcterms:W3CDTF">2018-03-30T16:44:00Z</dcterms:created>
  <dcterms:modified xsi:type="dcterms:W3CDTF">2024-04-29T12:05:00Z</dcterms:modified>
</cp:coreProperties>
</file>